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C28" w:rsidRPr="00CA7ED1" w:rsidRDefault="000E3C28" w:rsidP="00474900">
      <w:pPr>
        <w:spacing w:after="0"/>
        <w:rPr>
          <w:rFonts w:ascii="Times New Roman" w:hAnsi="Times New Roman"/>
          <w:b/>
          <w:sz w:val="24"/>
          <w:szCs w:val="24"/>
        </w:rPr>
      </w:pPr>
      <w:r>
        <w:rPr>
          <w:rFonts w:ascii="Times New Roman" w:hAnsi="Times New Roman"/>
          <w:sz w:val="24"/>
          <w:szCs w:val="24"/>
        </w:rPr>
        <w:t xml:space="preserve">                                       </w:t>
      </w:r>
      <w:r w:rsidRPr="00CA7ED1">
        <w:rPr>
          <w:rFonts w:ascii="Times New Roman" w:hAnsi="Times New Roman"/>
          <w:b/>
          <w:sz w:val="24"/>
          <w:szCs w:val="24"/>
        </w:rPr>
        <w:t>Х</w:t>
      </w:r>
      <w:r>
        <w:rPr>
          <w:rFonts w:ascii="Times New Roman" w:hAnsi="Times New Roman"/>
          <w:b/>
          <w:sz w:val="24"/>
          <w:szCs w:val="24"/>
        </w:rPr>
        <w:t>l</w:t>
      </w:r>
      <w:r w:rsidRPr="00CA7ED1">
        <w:rPr>
          <w:rFonts w:ascii="Times New Roman" w:hAnsi="Times New Roman"/>
          <w:b/>
          <w:sz w:val="24"/>
          <w:szCs w:val="24"/>
        </w:rPr>
        <w:t>урматла Мях</w:t>
      </w:r>
      <w:r>
        <w:rPr>
          <w:rFonts w:ascii="Times New Roman" w:hAnsi="Times New Roman"/>
          <w:b/>
          <w:sz w:val="24"/>
          <w:szCs w:val="24"/>
        </w:rPr>
        <w:t>l</w:t>
      </w:r>
      <w:r w:rsidRPr="00CA7ED1">
        <w:rPr>
          <w:rFonts w:ascii="Times New Roman" w:hAnsi="Times New Roman"/>
          <w:b/>
          <w:sz w:val="24"/>
          <w:szCs w:val="24"/>
        </w:rPr>
        <w:t>яммад Амирович!</w:t>
      </w:r>
    </w:p>
    <w:p w:rsidR="000E3C28" w:rsidRPr="00CA7ED1" w:rsidRDefault="000E3C28" w:rsidP="00474900">
      <w:pPr>
        <w:spacing w:after="0"/>
        <w:rPr>
          <w:rFonts w:ascii="Times New Roman" w:hAnsi="Times New Roman"/>
          <w:sz w:val="24"/>
          <w:szCs w:val="24"/>
        </w:rPr>
      </w:pPr>
      <w:r w:rsidRPr="00CA7ED1">
        <w:rPr>
          <w:rFonts w:ascii="Times New Roman" w:hAnsi="Times New Roman"/>
          <w:sz w:val="24"/>
          <w:szCs w:val="24"/>
        </w:rPr>
        <w:t xml:space="preserve">         Сагаси 20</w:t>
      </w:r>
      <w:r>
        <w:rPr>
          <w:rFonts w:ascii="Times New Roman" w:hAnsi="Times New Roman"/>
          <w:sz w:val="24"/>
          <w:szCs w:val="24"/>
        </w:rPr>
        <w:t>l5</w:t>
      </w:r>
      <w:r w:rsidRPr="00CA7ED1">
        <w:rPr>
          <w:rFonts w:ascii="Times New Roman" w:hAnsi="Times New Roman"/>
          <w:sz w:val="24"/>
          <w:szCs w:val="24"/>
        </w:rPr>
        <w:t>-ибил дусличил урк</w:t>
      </w:r>
      <w:r>
        <w:rPr>
          <w:rFonts w:ascii="Times New Roman" w:hAnsi="Times New Roman"/>
          <w:sz w:val="24"/>
          <w:szCs w:val="24"/>
        </w:rPr>
        <w:t>l</w:t>
      </w:r>
      <w:r w:rsidRPr="00CA7ED1">
        <w:rPr>
          <w:rFonts w:ascii="Times New Roman" w:hAnsi="Times New Roman"/>
          <w:sz w:val="24"/>
          <w:szCs w:val="24"/>
        </w:rPr>
        <w:t>и-урк</w:t>
      </w:r>
      <w:r>
        <w:rPr>
          <w:rFonts w:ascii="Times New Roman" w:hAnsi="Times New Roman"/>
          <w:sz w:val="24"/>
          <w:szCs w:val="24"/>
        </w:rPr>
        <w:t>l</w:t>
      </w:r>
      <w:r w:rsidRPr="00CA7ED1">
        <w:rPr>
          <w:rFonts w:ascii="Times New Roman" w:hAnsi="Times New Roman"/>
          <w:sz w:val="24"/>
          <w:szCs w:val="24"/>
        </w:rPr>
        <w:t>илавад мубаракирулри! Челябкьуси дуслизир сагати сархибдешуни диаб, нушала Россия ва Дагъистан гьаладях</w:t>
      </w:r>
      <w:r>
        <w:rPr>
          <w:rFonts w:ascii="Times New Roman" w:hAnsi="Times New Roman"/>
          <w:sz w:val="24"/>
          <w:szCs w:val="24"/>
        </w:rPr>
        <w:t>l</w:t>
      </w:r>
      <w:r w:rsidRPr="00CA7ED1">
        <w:rPr>
          <w:rFonts w:ascii="Times New Roman" w:hAnsi="Times New Roman"/>
          <w:sz w:val="24"/>
          <w:szCs w:val="24"/>
        </w:rPr>
        <w:t xml:space="preserve"> дашахъес х</w:t>
      </w:r>
      <w:r>
        <w:rPr>
          <w:rFonts w:ascii="Times New Roman" w:hAnsi="Times New Roman"/>
          <w:sz w:val="24"/>
          <w:szCs w:val="24"/>
        </w:rPr>
        <w:t>l</w:t>
      </w:r>
      <w:r w:rsidRPr="00CA7ED1">
        <w:rPr>
          <w:rFonts w:ascii="Times New Roman" w:hAnsi="Times New Roman"/>
          <w:sz w:val="24"/>
          <w:szCs w:val="24"/>
        </w:rPr>
        <w:t>ялалли узес имкан бак</w:t>
      </w:r>
      <w:r>
        <w:rPr>
          <w:rFonts w:ascii="Times New Roman" w:hAnsi="Times New Roman"/>
          <w:sz w:val="24"/>
          <w:szCs w:val="24"/>
        </w:rPr>
        <w:t>l</w:t>
      </w:r>
      <w:r w:rsidRPr="00CA7ED1">
        <w:rPr>
          <w:rFonts w:ascii="Times New Roman" w:hAnsi="Times New Roman"/>
          <w:sz w:val="24"/>
          <w:szCs w:val="24"/>
        </w:rPr>
        <w:t>аб. Х</w:t>
      </w:r>
      <w:r>
        <w:rPr>
          <w:rFonts w:ascii="Times New Roman" w:hAnsi="Times New Roman"/>
          <w:sz w:val="24"/>
          <w:szCs w:val="24"/>
        </w:rPr>
        <w:t>l</w:t>
      </w:r>
      <w:r w:rsidRPr="00CA7ED1">
        <w:rPr>
          <w:rFonts w:ascii="Times New Roman" w:hAnsi="Times New Roman"/>
          <w:sz w:val="24"/>
          <w:szCs w:val="24"/>
        </w:rPr>
        <w:t>ед ва х</w:t>
      </w:r>
      <w:r>
        <w:rPr>
          <w:rFonts w:ascii="Times New Roman" w:hAnsi="Times New Roman"/>
          <w:sz w:val="24"/>
          <w:szCs w:val="24"/>
        </w:rPr>
        <w:t>l</w:t>
      </w:r>
      <w:r w:rsidRPr="00CA7ED1">
        <w:rPr>
          <w:rFonts w:ascii="Times New Roman" w:hAnsi="Times New Roman"/>
          <w:sz w:val="24"/>
          <w:szCs w:val="24"/>
        </w:rPr>
        <w:t>ела гъамтас ч</w:t>
      </w:r>
      <w:r>
        <w:rPr>
          <w:rFonts w:ascii="Times New Roman" w:hAnsi="Times New Roman"/>
          <w:sz w:val="24"/>
          <w:szCs w:val="24"/>
        </w:rPr>
        <w:t>l</w:t>
      </w:r>
      <w:r w:rsidRPr="00CA7ED1">
        <w:rPr>
          <w:rFonts w:ascii="Times New Roman" w:hAnsi="Times New Roman"/>
          <w:sz w:val="24"/>
          <w:szCs w:val="24"/>
        </w:rPr>
        <w:t>умаси арадеш, талих</w:t>
      </w:r>
      <w:r>
        <w:rPr>
          <w:rFonts w:ascii="Times New Roman" w:hAnsi="Times New Roman"/>
          <w:sz w:val="24"/>
          <w:szCs w:val="24"/>
        </w:rPr>
        <w:t>l</w:t>
      </w:r>
      <w:r w:rsidRPr="00CA7ED1">
        <w:rPr>
          <w:rFonts w:ascii="Times New Roman" w:hAnsi="Times New Roman"/>
          <w:sz w:val="24"/>
          <w:szCs w:val="24"/>
        </w:rPr>
        <w:t xml:space="preserve"> ва эркиндеш диубли дигулра.</w:t>
      </w:r>
    </w:p>
    <w:p w:rsidR="000E3C28" w:rsidRPr="00CA7ED1" w:rsidRDefault="000E3C28" w:rsidP="00474900">
      <w:pPr>
        <w:spacing w:after="0"/>
        <w:rPr>
          <w:rFonts w:ascii="Times New Roman" w:hAnsi="Times New Roman"/>
          <w:b/>
          <w:sz w:val="24"/>
          <w:szCs w:val="24"/>
        </w:rPr>
      </w:pPr>
      <w:r w:rsidRPr="00CA7ED1">
        <w:rPr>
          <w:rFonts w:ascii="Times New Roman" w:hAnsi="Times New Roman"/>
          <w:sz w:val="24"/>
          <w:szCs w:val="24"/>
        </w:rPr>
        <w:t xml:space="preserve">                                           </w:t>
      </w:r>
      <w:r w:rsidRPr="00CA7ED1">
        <w:rPr>
          <w:rFonts w:ascii="Times New Roman" w:hAnsi="Times New Roman"/>
          <w:b/>
          <w:sz w:val="24"/>
          <w:szCs w:val="24"/>
        </w:rPr>
        <w:t>Дагъистан Республикала Президент Рабазан Г</w:t>
      </w:r>
      <w:r>
        <w:rPr>
          <w:rFonts w:ascii="Times New Roman" w:hAnsi="Times New Roman"/>
          <w:b/>
          <w:sz w:val="24"/>
          <w:szCs w:val="24"/>
        </w:rPr>
        <w:t>l</w:t>
      </w:r>
      <w:r w:rsidRPr="00CA7ED1">
        <w:rPr>
          <w:rFonts w:ascii="Times New Roman" w:hAnsi="Times New Roman"/>
          <w:b/>
          <w:sz w:val="24"/>
          <w:szCs w:val="24"/>
        </w:rPr>
        <w:t>ябдуллатипов</w:t>
      </w:r>
    </w:p>
    <w:p w:rsidR="000E3C28" w:rsidRDefault="000E3C28" w:rsidP="00474900">
      <w:pPr>
        <w:spacing w:after="0"/>
        <w:ind w:firstLine="567"/>
        <w:rPr>
          <w:rFonts w:ascii="Times New Roman" w:hAnsi="Times New Roman"/>
          <w:b/>
          <w:sz w:val="24"/>
          <w:szCs w:val="24"/>
        </w:rPr>
      </w:pPr>
    </w:p>
    <w:p w:rsidR="000E3C28" w:rsidRPr="00203B7B" w:rsidRDefault="000E3C28" w:rsidP="00474900">
      <w:pPr>
        <w:spacing w:after="0"/>
        <w:ind w:firstLine="567"/>
        <w:rPr>
          <w:rFonts w:ascii="Times New Roman" w:hAnsi="Times New Roman"/>
          <w:b/>
          <w:sz w:val="24"/>
          <w:szCs w:val="24"/>
        </w:rPr>
      </w:pPr>
      <w:r>
        <w:rPr>
          <w:rFonts w:ascii="Times New Roman" w:hAnsi="Times New Roman"/>
          <w:b/>
          <w:sz w:val="24"/>
          <w:szCs w:val="24"/>
        </w:rPr>
        <w:t xml:space="preserve">                        </w:t>
      </w:r>
      <w:r w:rsidRPr="00203B7B">
        <w:rPr>
          <w:rFonts w:ascii="Times New Roman" w:hAnsi="Times New Roman"/>
          <w:b/>
          <w:sz w:val="24"/>
          <w:szCs w:val="24"/>
        </w:rPr>
        <w:t>Х1урматла Мях1яммад Амирович!</w:t>
      </w:r>
    </w:p>
    <w:p w:rsidR="000E3C28" w:rsidRDefault="000E3C28" w:rsidP="00474900">
      <w:pPr>
        <w:spacing w:after="0"/>
        <w:ind w:firstLine="567"/>
        <w:rPr>
          <w:rFonts w:ascii="Times New Roman" w:hAnsi="Times New Roman"/>
          <w:sz w:val="24"/>
          <w:szCs w:val="24"/>
        </w:rPr>
      </w:pPr>
      <w:r>
        <w:rPr>
          <w:rFonts w:ascii="Times New Roman" w:hAnsi="Times New Roman"/>
          <w:sz w:val="24"/>
          <w:szCs w:val="24"/>
        </w:rPr>
        <w:t>Челябкьуси Сагаси дусличил х1у урк1и-урк1илавад мубаракирулри!</w:t>
      </w:r>
    </w:p>
    <w:p w:rsidR="000E3C28" w:rsidRDefault="000E3C28" w:rsidP="00474900">
      <w:pPr>
        <w:spacing w:after="0"/>
        <w:ind w:firstLine="567"/>
        <w:rPr>
          <w:rFonts w:ascii="Times New Roman" w:hAnsi="Times New Roman"/>
          <w:sz w:val="24"/>
          <w:szCs w:val="24"/>
        </w:rPr>
      </w:pPr>
      <w:r>
        <w:rPr>
          <w:rFonts w:ascii="Times New Roman" w:hAnsi="Times New Roman"/>
          <w:sz w:val="24"/>
          <w:szCs w:val="24"/>
        </w:rPr>
        <w:t>Шалг1еббухъунси дус мяг1ничерти анц1букьуначил давлачебсири. Ил нушала республика гьалабях1 башнилизи кац1ибси ца гьат1и хъумх1ертеси ганзли бетаур.</w:t>
      </w:r>
    </w:p>
    <w:p w:rsidR="000E3C28" w:rsidRDefault="000E3C28" w:rsidP="00474900">
      <w:pPr>
        <w:spacing w:after="0"/>
        <w:ind w:firstLine="567"/>
        <w:rPr>
          <w:rFonts w:ascii="Times New Roman" w:hAnsi="Times New Roman"/>
          <w:sz w:val="24"/>
          <w:szCs w:val="24"/>
        </w:rPr>
      </w:pPr>
      <w:r>
        <w:rPr>
          <w:rFonts w:ascii="Times New Roman" w:hAnsi="Times New Roman"/>
          <w:sz w:val="24"/>
          <w:szCs w:val="24"/>
        </w:rPr>
        <w:t>Сагаси дус хъалибаргла байрам саби. Илини гьарил анкъилизи талих1 хаб, нушаб даршудешла, цадешла, г1ях1ти дарсдешунала дусли бетааб.</w:t>
      </w:r>
    </w:p>
    <w:p w:rsidR="000E3C28" w:rsidRDefault="000E3C28" w:rsidP="00474900">
      <w:pPr>
        <w:spacing w:after="0"/>
        <w:ind w:firstLine="567"/>
        <w:rPr>
          <w:rFonts w:ascii="Times New Roman" w:hAnsi="Times New Roman"/>
          <w:sz w:val="24"/>
          <w:szCs w:val="24"/>
        </w:rPr>
      </w:pPr>
    </w:p>
    <w:p w:rsidR="000E3C28" w:rsidRPr="00AD37DD" w:rsidRDefault="000E3C28" w:rsidP="00474900">
      <w:pPr>
        <w:spacing w:after="0"/>
        <w:ind w:firstLine="567"/>
        <w:jc w:val="right"/>
        <w:rPr>
          <w:rFonts w:ascii="Times New Roman" w:hAnsi="Times New Roman"/>
          <w:b/>
          <w:sz w:val="24"/>
          <w:szCs w:val="24"/>
        </w:rPr>
      </w:pPr>
      <w:r w:rsidRPr="00AD37DD">
        <w:rPr>
          <w:rFonts w:ascii="Times New Roman" w:hAnsi="Times New Roman"/>
          <w:b/>
          <w:sz w:val="24"/>
          <w:szCs w:val="24"/>
        </w:rPr>
        <w:t xml:space="preserve">Хизри Шихсяг1идов, </w:t>
      </w:r>
    </w:p>
    <w:p w:rsidR="000E3C28" w:rsidRPr="00AD37DD" w:rsidRDefault="000E3C28" w:rsidP="00474900">
      <w:pPr>
        <w:spacing w:after="0"/>
        <w:ind w:firstLine="567"/>
        <w:jc w:val="right"/>
        <w:rPr>
          <w:rFonts w:ascii="Times New Roman" w:hAnsi="Times New Roman"/>
          <w:b/>
          <w:sz w:val="24"/>
          <w:szCs w:val="24"/>
        </w:rPr>
      </w:pPr>
      <w:r w:rsidRPr="00AD37DD">
        <w:rPr>
          <w:rFonts w:ascii="Times New Roman" w:hAnsi="Times New Roman"/>
          <w:b/>
          <w:sz w:val="24"/>
          <w:szCs w:val="24"/>
        </w:rPr>
        <w:t>Дагъистан Республикала Халкьла Собраниела Председатель</w:t>
      </w:r>
    </w:p>
    <w:p w:rsidR="000E3C28" w:rsidRDefault="000E3C28" w:rsidP="00474900">
      <w:pPr>
        <w:spacing w:after="0"/>
        <w:rPr>
          <w:rFonts w:ascii="Times New Roman" w:hAnsi="Times New Roman"/>
          <w:b/>
          <w:sz w:val="24"/>
          <w:szCs w:val="24"/>
        </w:rPr>
      </w:pPr>
      <w:r>
        <w:rPr>
          <w:rFonts w:ascii="Times New Roman" w:hAnsi="Times New Roman"/>
          <w:b/>
          <w:sz w:val="24"/>
          <w:szCs w:val="24"/>
        </w:rPr>
        <w:t xml:space="preserve">                                             </w:t>
      </w:r>
    </w:p>
    <w:p w:rsidR="000E3C28" w:rsidRPr="00CA7ED1" w:rsidRDefault="000E3C28" w:rsidP="00474900">
      <w:pPr>
        <w:spacing w:after="0"/>
        <w:rPr>
          <w:rFonts w:ascii="Times New Roman" w:hAnsi="Times New Roman"/>
          <w:b/>
          <w:sz w:val="24"/>
          <w:szCs w:val="24"/>
        </w:rPr>
      </w:pPr>
      <w:r>
        <w:rPr>
          <w:rFonts w:ascii="Times New Roman" w:hAnsi="Times New Roman"/>
          <w:b/>
          <w:sz w:val="24"/>
          <w:szCs w:val="24"/>
        </w:rPr>
        <w:t xml:space="preserve">                                          </w:t>
      </w:r>
      <w:r w:rsidRPr="00CA7ED1">
        <w:rPr>
          <w:rFonts w:ascii="Times New Roman" w:hAnsi="Times New Roman"/>
          <w:b/>
          <w:sz w:val="24"/>
          <w:szCs w:val="24"/>
        </w:rPr>
        <w:t>Х</w:t>
      </w:r>
      <w:r>
        <w:rPr>
          <w:rFonts w:ascii="Times New Roman" w:hAnsi="Times New Roman"/>
          <w:b/>
          <w:sz w:val="24"/>
          <w:szCs w:val="24"/>
        </w:rPr>
        <w:t>l</w:t>
      </w:r>
      <w:r w:rsidRPr="00CA7ED1">
        <w:rPr>
          <w:rFonts w:ascii="Times New Roman" w:hAnsi="Times New Roman"/>
          <w:b/>
          <w:sz w:val="24"/>
          <w:szCs w:val="24"/>
        </w:rPr>
        <w:t>урматла Мях</w:t>
      </w:r>
      <w:r>
        <w:rPr>
          <w:rFonts w:ascii="Times New Roman" w:hAnsi="Times New Roman"/>
          <w:b/>
          <w:sz w:val="24"/>
          <w:szCs w:val="24"/>
        </w:rPr>
        <w:t>l</w:t>
      </w:r>
      <w:r w:rsidRPr="00CA7ED1">
        <w:rPr>
          <w:rFonts w:ascii="Times New Roman" w:hAnsi="Times New Roman"/>
          <w:b/>
          <w:sz w:val="24"/>
          <w:szCs w:val="24"/>
        </w:rPr>
        <w:t>яммад Амирович!</w:t>
      </w:r>
    </w:p>
    <w:p w:rsidR="000E3C28" w:rsidRPr="00CA7ED1" w:rsidRDefault="000E3C28" w:rsidP="00474900">
      <w:pPr>
        <w:spacing w:after="0"/>
        <w:rPr>
          <w:rFonts w:ascii="Times New Roman" w:hAnsi="Times New Roman"/>
          <w:sz w:val="24"/>
          <w:szCs w:val="24"/>
        </w:rPr>
      </w:pPr>
      <w:r w:rsidRPr="00142A78">
        <w:rPr>
          <w:rFonts w:ascii="Times New Roman" w:hAnsi="Times New Roman"/>
          <w:b/>
          <w:sz w:val="24"/>
          <w:szCs w:val="24"/>
        </w:rPr>
        <w:t xml:space="preserve">               </w:t>
      </w:r>
      <w:r w:rsidRPr="00CA7ED1">
        <w:rPr>
          <w:rFonts w:ascii="Times New Roman" w:hAnsi="Times New Roman"/>
          <w:sz w:val="24"/>
          <w:szCs w:val="24"/>
        </w:rPr>
        <w:t>Мубаракирулри челябкьуси Сагаси дусличил. Ил байрам г</w:t>
      </w:r>
      <w:r>
        <w:rPr>
          <w:rFonts w:ascii="Times New Roman" w:hAnsi="Times New Roman"/>
          <w:sz w:val="24"/>
          <w:szCs w:val="24"/>
        </w:rPr>
        <w:t>l</w:t>
      </w:r>
      <w:r w:rsidRPr="00CA7ED1">
        <w:rPr>
          <w:rFonts w:ascii="Times New Roman" w:hAnsi="Times New Roman"/>
          <w:sz w:val="24"/>
          <w:szCs w:val="24"/>
        </w:rPr>
        <w:t>ях</w:t>
      </w:r>
      <w:r>
        <w:rPr>
          <w:rFonts w:ascii="Times New Roman" w:hAnsi="Times New Roman"/>
          <w:sz w:val="24"/>
          <w:szCs w:val="24"/>
        </w:rPr>
        <w:t>l</w:t>
      </w:r>
      <w:r w:rsidRPr="00CA7ED1">
        <w:rPr>
          <w:rFonts w:ascii="Times New Roman" w:hAnsi="Times New Roman"/>
          <w:sz w:val="24"/>
          <w:szCs w:val="24"/>
        </w:rPr>
        <w:t>ти ва шадти умутунала, сагати пикруми г</w:t>
      </w:r>
      <w:r>
        <w:rPr>
          <w:rFonts w:ascii="Times New Roman" w:hAnsi="Times New Roman"/>
          <w:sz w:val="24"/>
          <w:szCs w:val="24"/>
        </w:rPr>
        <w:t>l</w:t>
      </w:r>
      <w:r w:rsidRPr="00CA7ED1">
        <w:rPr>
          <w:rFonts w:ascii="Times New Roman" w:hAnsi="Times New Roman"/>
          <w:sz w:val="24"/>
          <w:szCs w:val="24"/>
        </w:rPr>
        <w:t>ямрулизи детурхахънила байрам саби. Сагаси дуслизир г</w:t>
      </w:r>
      <w:r>
        <w:rPr>
          <w:rFonts w:ascii="Times New Roman" w:hAnsi="Times New Roman"/>
          <w:sz w:val="24"/>
          <w:szCs w:val="24"/>
        </w:rPr>
        <w:t>l</w:t>
      </w:r>
      <w:r w:rsidRPr="00CA7ED1">
        <w:rPr>
          <w:rFonts w:ascii="Times New Roman" w:hAnsi="Times New Roman"/>
          <w:sz w:val="24"/>
          <w:szCs w:val="24"/>
        </w:rPr>
        <w:t>ях</w:t>
      </w:r>
      <w:r>
        <w:rPr>
          <w:rFonts w:ascii="Times New Roman" w:hAnsi="Times New Roman"/>
          <w:sz w:val="24"/>
          <w:szCs w:val="24"/>
        </w:rPr>
        <w:t>l</w:t>
      </w:r>
      <w:r w:rsidRPr="00CA7ED1">
        <w:rPr>
          <w:rFonts w:ascii="Times New Roman" w:hAnsi="Times New Roman"/>
          <w:sz w:val="24"/>
          <w:szCs w:val="24"/>
        </w:rPr>
        <w:t>ти хабурти ва гьарбизуни каммадиаб!</w:t>
      </w:r>
    </w:p>
    <w:p w:rsidR="000E3C28" w:rsidRPr="00CA7ED1" w:rsidRDefault="000E3C28" w:rsidP="00474900">
      <w:pPr>
        <w:spacing w:after="0"/>
        <w:ind w:firstLine="567"/>
        <w:rPr>
          <w:rFonts w:ascii="Times New Roman" w:hAnsi="Times New Roman"/>
          <w:sz w:val="24"/>
          <w:szCs w:val="24"/>
        </w:rPr>
      </w:pPr>
      <w:r w:rsidRPr="00CA7ED1">
        <w:rPr>
          <w:rFonts w:ascii="Times New Roman" w:hAnsi="Times New Roman"/>
          <w:sz w:val="24"/>
          <w:szCs w:val="24"/>
        </w:rPr>
        <w:t>Х</w:t>
      </w:r>
      <w:r>
        <w:rPr>
          <w:rFonts w:ascii="Times New Roman" w:hAnsi="Times New Roman"/>
          <w:sz w:val="24"/>
          <w:szCs w:val="24"/>
        </w:rPr>
        <w:t>l</w:t>
      </w:r>
      <w:r w:rsidRPr="00CA7ED1">
        <w:rPr>
          <w:rFonts w:ascii="Times New Roman" w:hAnsi="Times New Roman"/>
          <w:sz w:val="24"/>
          <w:szCs w:val="24"/>
        </w:rPr>
        <w:t>ед ва х</w:t>
      </w:r>
      <w:r>
        <w:rPr>
          <w:rFonts w:ascii="Times New Roman" w:hAnsi="Times New Roman"/>
          <w:sz w:val="24"/>
          <w:szCs w:val="24"/>
        </w:rPr>
        <w:t>l</w:t>
      </w:r>
      <w:r w:rsidRPr="00CA7ED1">
        <w:rPr>
          <w:rFonts w:ascii="Times New Roman" w:hAnsi="Times New Roman"/>
          <w:sz w:val="24"/>
          <w:szCs w:val="24"/>
        </w:rPr>
        <w:t>ела гъамтас арадешра, игъбарра, талих</w:t>
      </w:r>
      <w:r>
        <w:rPr>
          <w:rFonts w:ascii="Times New Roman" w:hAnsi="Times New Roman"/>
          <w:sz w:val="24"/>
          <w:szCs w:val="24"/>
        </w:rPr>
        <w:t>l</w:t>
      </w:r>
      <w:r w:rsidRPr="00CA7ED1">
        <w:rPr>
          <w:rFonts w:ascii="Times New Roman" w:hAnsi="Times New Roman"/>
          <w:sz w:val="24"/>
          <w:szCs w:val="24"/>
        </w:rPr>
        <w:t>ра дулгулра. Сагаси дусли х</w:t>
      </w:r>
      <w:r>
        <w:rPr>
          <w:rFonts w:ascii="Times New Roman" w:hAnsi="Times New Roman"/>
          <w:sz w:val="24"/>
          <w:szCs w:val="24"/>
        </w:rPr>
        <w:t>l</w:t>
      </w:r>
      <w:r w:rsidRPr="00CA7ED1">
        <w:rPr>
          <w:rFonts w:ascii="Times New Roman" w:hAnsi="Times New Roman"/>
          <w:sz w:val="24"/>
          <w:szCs w:val="24"/>
        </w:rPr>
        <w:t>ушала юртанази кадухаб ванадеш ва разидеш, ил дус нушала Ват</w:t>
      </w:r>
      <w:r>
        <w:rPr>
          <w:rFonts w:ascii="Times New Roman" w:hAnsi="Times New Roman"/>
          <w:sz w:val="24"/>
          <w:szCs w:val="24"/>
        </w:rPr>
        <w:t>l</w:t>
      </w:r>
      <w:r w:rsidRPr="00CA7ED1">
        <w:rPr>
          <w:rFonts w:ascii="Times New Roman" w:hAnsi="Times New Roman"/>
          <w:sz w:val="24"/>
          <w:szCs w:val="24"/>
        </w:rPr>
        <w:t>аннис гьарбизурсили бетааб!</w:t>
      </w:r>
    </w:p>
    <w:p w:rsidR="000E3C28" w:rsidRPr="00CA7ED1" w:rsidRDefault="000E3C28" w:rsidP="00474900">
      <w:pPr>
        <w:spacing w:after="0"/>
        <w:rPr>
          <w:rFonts w:ascii="Times New Roman" w:hAnsi="Times New Roman"/>
          <w:b/>
          <w:sz w:val="24"/>
          <w:szCs w:val="24"/>
        </w:rPr>
      </w:pPr>
      <w:r w:rsidRPr="00CA7ED1">
        <w:rPr>
          <w:rFonts w:ascii="Times New Roman" w:hAnsi="Times New Roman"/>
          <w:b/>
          <w:sz w:val="24"/>
          <w:szCs w:val="24"/>
        </w:rPr>
        <w:t xml:space="preserve">                                           Дагъистан Республикала Правительствола Председатель </w:t>
      </w:r>
    </w:p>
    <w:p w:rsidR="000E3C28" w:rsidRDefault="000E3C28" w:rsidP="00474900">
      <w:pPr>
        <w:spacing w:after="0"/>
        <w:ind w:firstLine="567"/>
        <w:rPr>
          <w:rFonts w:ascii="Times New Roman" w:hAnsi="Times New Roman"/>
          <w:b/>
          <w:sz w:val="24"/>
          <w:szCs w:val="24"/>
        </w:rPr>
      </w:pPr>
      <w:r w:rsidRPr="00CA7ED1">
        <w:rPr>
          <w:rFonts w:ascii="Times New Roman" w:hAnsi="Times New Roman"/>
          <w:b/>
          <w:sz w:val="24"/>
          <w:szCs w:val="24"/>
        </w:rPr>
        <w:t xml:space="preserve">                                                                                   Г</w:t>
      </w:r>
      <w:r>
        <w:rPr>
          <w:rFonts w:ascii="Times New Roman" w:hAnsi="Times New Roman"/>
          <w:b/>
          <w:sz w:val="24"/>
          <w:szCs w:val="24"/>
        </w:rPr>
        <w:t>l</w:t>
      </w:r>
      <w:r w:rsidRPr="00CA7ED1">
        <w:rPr>
          <w:rFonts w:ascii="Times New Roman" w:hAnsi="Times New Roman"/>
          <w:b/>
          <w:sz w:val="24"/>
          <w:szCs w:val="24"/>
        </w:rPr>
        <w:t>ябдусамад Х</w:t>
      </w:r>
      <w:r>
        <w:rPr>
          <w:rFonts w:ascii="Times New Roman" w:hAnsi="Times New Roman"/>
          <w:b/>
          <w:sz w:val="24"/>
          <w:szCs w:val="24"/>
        </w:rPr>
        <w:t>l</w:t>
      </w:r>
      <w:r w:rsidRPr="00CA7ED1">
        <w:rPr>
          <w:rFonts w:ascii="Times New Roman" w:hAnsi="Times New Roman"/>
          <w:b/>
          <w:sz w:val="24"/>
          <w:szCs w:val="24"/>
        </w:rPr>
        <w:t>ямидов</w:t>
      </w:r>
    </w:p>
    <w:p w:rsidR="000E3C28" w:rsidRDefault="000E3C28" w:rsidP="00474900">
      <w:pPr>
        <w:spacing w:after="0"/>
        <w:ind w:firstLine="567"/>
        <w:rPr>
          <w:rFonts w:ascii="Times New Roman" w:hAnsi="Times New Roman"/>
          <w:b/>
          <w:sz w:val="24"/>
          <w:szCs w:val="24"/>
        </w:rPr>
      </w:pPr>
    </w:p>
    <w:p w:rsidR="000E3C28" w:rsidRDefault="000E3C28" w:rsidP="00474900">
      <w:pPr>
        <w:spacing w:after="0"/>
        <w:ind w:firstLine="567"/>
        <w:rPr>
          <w:rFonts w:ascii="Times New Roman" w:hAnsi="Times New Roman"/>
          <w:b/>
          <w:sz w:val="24"/>
          <w:szCs w:val="24"/>
        </w:rPr>
      </w:pPr>
      <w:r>
        <w:rPr>
          <w:rFonts w:ascii="Times New Roman" w:hAnsi="Times New Roman"/>
          <w:b/>
          <w:sz w:val="24"/>
          <w:szCs w:val="24"/>
        </w:rPr>
        <w:t xml:space="preserve">                               Мубаракдирулрая! </w:t>
      </w:r>
    </w:p>
    <w:p w:rsidR="000E3C28" w:rsidRDefault="000E3C28" w:rsidP="00474900">
      <w:pPr>
        <w:spacing w:after="0"/>
        <w:ind w:firstLine="567"/>
        <w:rPr>
          <w:rFonts w:ascii="Times New Roman" w:hAnsi="Times New Roman"/>
          <w:b/>
          <w:sz w:val="24"/>
          <w:szCs w:val="24"/>
        </w:rPr>
      </w:pPr>
      <w:r>
        <w:rPr>
          <w:rFonts w:ascii="Times New Roman" w:hAnsi="Times New Roman"/>
          <w:b/>
          <w:sz w:val="24"/>
          <w:szCs w:val="24"/>
        </w:rPr>
        <w:t xml:space="preserve">Чесабаибси 20l5-ибил Сагаси дусла баярамличил хlуша уркlи-уркlиларадли мубаракдирулрая! </w:t>
      </w:r>
    </w:p>
    <w:p w:rsidR="000E3C28" w:rsidRDefault="000E3C28" w:rsidP="00474900">
      <w:pPr>
        <w:spacing w:after="0"/>
        <w:ind w:firstLine="567"/>
        <w:rPr>
          <w:rFonts w:ascii="Times New Roman" w:hAnsi="Times New Roman"/>
          <w:sz w:val="24"/>
          <w:szCs w:val="24"/>
        </w:rPr>
      </w:pPr>
      <w:r>
        <w:rPr>
          <w:rFonts w:ascii="Times New Roman" w:hAnsi="Times New Roman"/>
          <w:sz w:val="24"/>
          <w:szCs w:val="24"/>
        </w:rPr>
        <w:t xml:space="preserve">Сагаси дусла байрам дурабуркlни дебали гlяхlси, жагаси ва декlар-декlарти наслубала адамти цахlнабирхъуси гlядат саби. Байрамли нушала санигlятла, пикрумала, хlяланала адамти бархбалсахъули, халатасра биштlатасра разидеш бихули бирар. Сагаси дусла байрам дурабуркlухlели нушани нушала шалгlердухъунти гlямрулис кьимат бедлугули дирехlе, челябкьлаличи умутличил хlердикlули дирехlе. </w:t>
      </w:r>
    </w:p>
    <w:p w:rsidR="000E3C28" w:rsidRDefault="000E3C28" w:rsidP="00474900">
      <w:pPr>
        <w:spacing w:after="0"/>
        <w:ind w:firstLine="567"/>
        <w:rPr>
          <w:rFonts w:ascii="Times New Roman" w:hAnsi="Times New Roman"/>
          <w:sz w:val="24"/>
          <w:szCs w:val="24"/>
        </w:rPr>
      </w:pPr>
      <w:r>
        <w:rPr>
          <w:rFonts w:ascii="Times New Roman" w:hAnsi="Times New Roman"/>
          <w:sz w:val="24"/>
          <w:szCs w:val="24"/>
        </w:rPr>
        <w:t xml:space="preserve">20l4 ибил дуслизир дебали кьадричерти, чучил пахрубарести анцlбукьуни диуб. Нушани экономикализир, культурализир, спортлизир гlяхlти сархибдешуни диахъубра, социальный гlямрула къулайдиахъубра. Нушала района сархибдешуни – нуша лебталалра бархси хlянчила баян саби. </w:t>
      </w:r>
    </w:p>
    <w:p w:rsidR="000E3C28" w:rsidRDefault="000E3C28" w:rsidP="00474900">
      <w:pPr>
        <w:spacing w:after="0"/>
        <w:ind w:firstLine="567"/>
        <w:rPr>
          <w:rFonts w:ascii="Times New Roman" w:hAnsi="Times New Roman"/>
          <w:sz w:val="24"/>
          <w:szCs w:val="24"/>
        </w:rPr>
      </w:pPr>
      <w:r>
        <w:rPr>
          <w:rFonts w:ascii="Times New Roman" w:hAnsi="Times New Roman"/>
          <w:sz w:val="24"/>
          <w:szCs w:val="24"/>
        </w:rPr>
        <w:t xml:space="preserve">Нушани сагаси дус гlурра жигарчерли дузниличил, гlяхlти ва багалати баркьудлумачил, нушала ахlерси Ватlайчила къайгъначил чебирцlахъехlе. 20l5 ибил  дус нуша лебтасалра сабухъчебси бузерила, сагаси чедибдешунала ва сархибдешунала дусли бетааб! </w:t>
      </w:r>
    </w:p>
    <w:p w:rsidR="000E3C28" w:rsidRDefault="000E3C28" w:rsidP="00474900">
      <w:pPr>
        <w:spacing w:after="0"/>
        <w:ind w:firstLine="567"/>
        <w:rPr>
          <w:rFonts w:ascii="Times New Roman" w:hAnsi="Times New Roman"/>
          <w:sz w:val="24"/>
          <w:szCs w:val="24"/>
        </w:rPr>
      </w:pPr>
      <w:r>
        <w:rPr>
          <w:rFonts w:ascii="Times New Roman" w:hAnsi="Times New Roman"/>
          <w:sz w:val="24"/>
          <w:szCs w:val="24"/>
        </w:rPr>
        <w:t xml:space="preserve">Хlушаб лебтасалра гlяхlси арадеш, гьарбизуни, даршудеш цадеш диаб ва нушала ахlерси Ватlан – Россия, Дагъистан, Сергокъалала район вавалидяхъяб! </w:t>
      </w:r>
    </w:p>
    <w:p w:rsidR="000E3C28" w:rsidRDefault="000E3C28" w:rsidP="00474900">
      <w:pPr>
        <w:spacing w:after="0"/>
        <w:ind w:firstLine="567"/>
        <w:rPr>
          <w:rFonts w:ascii="Times New Roman" w:hAnsi="Times New Roman"/>
          <w:sz w:val="24"/>
          <w:szCs w:val="24"/>
        </w:rPr>
      </w:pPr>
      <w:r>
        <w:rPr>
          <w:rFonts w:ascii="Times New Roman" w:hAnsi="Times New Roman"/>
          <w:sz w:val="24"/>
          <w:szCs w:val="24"/>
        </w:rPr>
        <w:t>Сагаси дусличил, ахlерти гьалмагъуни!</w:t>
      </w:r>
    </w:p>
    <w:p w:rsidR="000E3C28" w:rsidRPr="00474900" w:rsidRDefault="000E3C28" w:rsidP="00474900">
      <w:pPr>
        <w:pStyle w:val="1"/>
        <w:rPr>
          <w:i w:val="0"/>
          <w:sz w:val="24"/>
          <w:szCs w:val="24"/>
        </w:rPr>
      </w:pPr>
      <w:r w:rsidRPr="00474900">
        <w:rPr>
          <w:sz w:val="24"/>
          <w:szCs w:val="24"/>
        </w:rPr>
        <w:t xml:space="preserve">            </w:t>
      </w:r>
      <w:r w:rsidRPr="00474900">
        <w:rPr>
          <w:caps/>
          <w:sz w:val="24"/>
          <w:szCs w:val="24"/>
        </w:rPr>
        <w:t xml:space="preserve"> </w:t>
      </w:r>
      <w:r w:rsidRPr="00474900">
        <w:rPr>
          <w:i w:val="0"/>
          <w:caps/>
          <w:sz w:val="24"/>
          <w:szCs w:val="24"/>
        </w:rPr>
        <w:t>М. Гiямаров,</w:t>
      </w:r>
      <w:r w:rsidRPr="00474900">
        <w:rPr>
          <w:i w:val="0"/>
          <w:sz w:val="24"/>
          <w:szCs w:val="24"/>
        </w:rPr>
        <w:t xml:space="preserve"> муниципальный районна бекl</w:t>
      </w:r>
    </w:p>
    <w:p w:rsidR="000E3C28" w:rsidRPr="00474900" w:rsidRDefault="000E3C28" w:rsidP="00474900">
      <w:pPr>
        <w:pStyle w:val="1"/>
        <w:spacing w:line="186" w:lineRule="atLeast"/>
        <w:jc w:val="left"/>
        <w:rPr>
          <w:i w:val="0"/>
          <w:sz w:val="24"/>
          <w:szCs w:val="24"/>
        </w:rPr>
      </w:pPr>
      <w:r>
        <w:rPr>
          <w:i w:val="0"/>
          <w:caps/>
          <w:sz w:val="24"/>
          <w:szCs w:val="24"/>
        </w:rPr>
        <w:t xml:space="preserve">                        </w:t>
      </w:r>
      <w:r w:rsidRPr="00474900">
        <w:rPr>
          <w:i w:val="0"/>
          <w:caps/>
          <w:sz w:val="24"/>
          <w:szCs w:val="24"/>
        </w:rPr>
        <w:t>М. Мяхiяммадов</w:t>
      </w:r>
      <w:r w:rsidRPr="00474900">
        <w:rPr>
          <w:i w:val="0"/>
          <w:sz w:val="24"/>
          <w:szCs w:val="24"/>
        </w:rPr>
        <w:t>, муниципальный районна Администрацияла бекl</w:t>
      </w:r>
    </w:p>
    <w:p w:rsidR="000E3C28" w:rsidRPr="00474900" w:rsidRDefault="000E3C28" w:rsidP="00474900">
      <w:pPr>
        <w:spacing w:after="0"/>
        <w:ind w:firstLine="567"/>
        <w:rPr>
          <w:rFonts w:ascii="Times New Roman" w:hAnsi="Times New Roman"/>
          <w:b/>
          <w:sz w:val="24"/>
          <w:szCs w:val="24"/>
        </w:rPr>
      </w:pPr>
    </w:p>
    <w:p w:rsidR="000E3C28" w:rsidRPr="0021492B" w:rsidRDefault="000E3C28" w:rsidP="00474900">
      <w:pPr>
        <w:spacing w:after="0"/>
        <w:ind w:firstLine="567"/>
        <w:rPr>
          <w:rFonts w:ascii="Times New Roman" w:hAnsi="Times New Roman"/>
          <w:b/>
          <w:sz w:val="24"/>
          <w:szCs w:val="24"/>
        </w:rPr>
      </w:pPr>
      <w:r>
        <w:rPr>
          <w:rFonts w:ascii="Times New Roman" w:hAnsi="Times New Roman"/>
          <w:b/>
          <w:sz w:val="24"/>
          <w:szCs w:val="24"/>
        </w:rPr>
        <w:t xml:space="preserve">                                                </w:t>
      </w:r>
      <w:r w:rsidRPr="0021492B">
        <w:rPr>
          <w:rFonts w:ascii="Times New Roman" w:hAnsi="Times New Roman"/>
          <w:b/>
          <w:sz w:val="24"/>
          <w:szCs w:val="24"/>
        </w:rPr>
        <w:t xml:space="preserve">Халкьлис челукьути масъулти ирзули </w:t>
      </w:r>
    </w:p>
    <w:p w:rsidR="000E3C28" w:rsidRPr="0021492B" w:rsidRDefault="000E3C28" w:rsidP="00474900">
      <w:pPr>
        <w:spacing w:after="0"/>
        <w:ind w:firstLine="567"/>
        <w:rPr>
          <w:rFonts w:ascii="Times New Roman" w:hAnsi="Times New Roman"/>
          <w:b/>
          <w:sz w:val="24"/>
          <w:szCs w:val="24"/>
        </w:rPr>
      </w:pPr>
      <w:r w:rsidRPr="0021492B">
        <w:rPr>
          <w:rFonts w:ascii="Times New Roman" w:hAnsi="Times New Roman"/>
          <w:b/>
          <w:sz w:val="24"/>
          <w:szCs w:val="24"/>
        </w:rPr>
        <w:t xml:space="preserve">                                                      Халабегlтани чехlебаибси  гlяхlдеш </w:t>
      </w:r>
    </w:p>
    <w:p w:rsidR="000E3C28" w:rsidRDefault="000E3C28" w:rsidP="00474900">
      <w:pPr>
        <w:spacing w:after="0"/>
        <w:ind w:firstLine="567"/>
        <w:rPr>
          <w:rFonts w:ascii="Times New Roman" w:hAnsi="Times New Roman"/>
          <w:sz w:val="24"/>
          <w:szCs w:val="24"/>
        </w:rPr>
      </w:pPr>
      <w:r w:rsidRPr="004A6A16">
        <w:rPr>
          <w:rFonts w:ascii="Times New Roman" w:hAnsi="Times New Roman"/>
          <w:sz w:val="24"/>
          <w:szCs w:val="24"/>
        </w:rPr>
        <w:t xml:space="preserve">  Декабрьла 20-личиб Сергокъалала районна Мургукла шилизиб халаси шадлихъ сабри. Ил шадлихъличи дурадухъунти нуша ил шила дубла даибхlели шилизи ухlнайхъуси гьунила мякьлабси майдайчи  цахlнабикиб</w:t>
      </w:r>
      <w:r>
        <w:rPr>
          <w:rFonts w:ascii="Times New Roman" w:hAnsi="Times New Roman"/>
          <w:sz w:val="24"/>
          <w:szCs w:val="24"/>
        </w:rPr>
        <w:t>ти бахъал адамтачи къаршидикира</w:t>
      </w:r>
      <w:r w:rsidRPr="004A6A16">
        <w:rPr>
          <w:rFonts w:ascii="Times New Roman" w:hAnsi="Times New Roman"/>
          <w:sz w:val="24"/>
          <w:szCs w:val="24"/>
        </w:rPr>
        <w:t>. Гьунила кlелра  шайчи биалли жагали бегl</w:t>
      </w:r>
      <w:r>
        <w:rPr>
          <w:rFonts w:ascii="Times New Roman" w:hAnsi="Times New Roman"/>
          <w:sz w:val="24"/>
          <w:szCs w:val="24"/>
        </w:rPr>
        <w:t>биубти</w:t>
      </w:r>
      <w:r w:rsidRPr="004A6A16">
        <w:rPr>
          <w:rFonts w:ascii="Times New Roman" w:hAnsi="Times New Roman"/>
          <w:sz w:val="24"/>
          <w:szCs w:val="24"/>
        </w:rPr>
        <w:t>,</w:t>
      </w:r>
      <w:r>
        <w:rPr>
          <w:rFonts w:ascii="Times New Roman" w:hAnsi="Times New Roman"/>
          <w:sz w:val="24"/>
          <w:szCs w:val="24"/>
        </w:rPr>
        <w:t xml:space="preserve"> някъбазир ранг-</w:t>
      </w:r>
      <w:r w:rsidRPr="004A6A16">
        <w:rPr>
          <w:rFonts w:ascii="Times New Roman" w:hAnsi="Times New Roman"/>
          <w:sz w:val="24"/>
          <w:szCs w:val="24"/>
        </w:rPr>
        <w:t xml:space="preserve">рангла шараначилти ва диштlати байрахъуначилти, разити школьникуни тlашлири. Чемъурси заклизибад     Берхlи аваданти нурли чархьбикlулри. </w:t>
      </w:r>
    </w:p>
    <w:p w:rsidR="000E3C28" w:rsidRPr="004A6A16" w:rsidRDefault="000E3C28" w:rsidP="00474900">
      <w:pPr>
        <w:spacing w:after="0"/>
        <w:ind w:firstLine="567"/>
        <w:rPr>
          <w:rFonts w:ascii="Times New Roman" w:hAnsi="Times New Roman"/>
          <w:sz w:val="24"/>
          <w:szCs w:val="24"/>
        </w:rPr>
      </w:pPr>
      <w:r w:rsidRPr="004628E4">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32.5pt;height:153.75pt;visibility:visible">
            <v:imagedata r:id="rId4" o:title=""/>
          </v:shape>
        </w:pict>
      </w:r>
    </w:p>
    <w:p w:rsidR="000E3C28" w:rsidRDefault="000E3C28" w:rsidP="00474900">
      <w:pPr>
        <w:spacing w:after="0"/>
        <w:ind w:firstLine="567"/>
        <w:rPr>
          <w:rFonts w:ascii="Times New Roman" w:hAnsi="Times New Roman"/>
          <w:sz w:val="24"/>
          <w:szCs w:val="24"/>
        </w:rPr>
      </w:pPr>
      <w:r w:rsidRPr="004A6A16">
        <w:rPr>
          <w:rFonts w:ascii="Times New Roman" w:hAnsi="Times New Roman"/>
          <w:sz w:val="24"/>
          <w:szCs w:val="24"/>
        </w:rPr>
        <w:t xml:space="preserve">   Хlера, дайхlерила ил манзиллизиб  иша Дагъиста тах шагьарлизибад, районна центрлизибад, унра шимазибад гlяхlли дурабикиб. Мургуканти бахъхlи хlерси бархlила – шилизиб тlабигlятла газла хьанцlа лами улкахънила – байрамличи бакlиб Дагъистан Республикала прокурор, Мургукла шилизивад дуравхъунси Шагьнавазов Рабазан Гlябдусамадович, районна Бекl Гlямаров Мяхl</w:t>
      </w:r>
      <w:r>
        <w:rPr>
          <w:rFonts w:ascii="Times New Roman" w:hAnsi="Times New Roman"/>
          <w:sz w:val="24"/>
          <w:szCs w:val="24"/>
        </w:rPr>
        <w:t>яммад Амирович</w:t>
      </w:r>
      <w:r w:rsidRPr="004A6A16">
        <w:rPr>
          <w:rFonts w:ascii="Times New Roman" w:hAnsi="Times New Roman"/>
          <w:sz w:val="24"/>
          <w:szCs w:val="24"/>
        </w:rPr>
        <w:t>, шилизи газ лебкнилизи асилси пай кабихьибси Дагъга</w:t>
      </w:r>
      <w:r>
        <w:rPr>
          <w:rFonts w:ascii="Times New Roman" w:hAnsi="Times New Roman"/>
          <w:sz w:val="24"/>
          <w:szCs w:val="24"/>
        </w:rPr>
        <w:t>зсервисла гьалавла руководитель</w:t>
      </w:r>
      <w:r w:rsidRPr="004A6A16">
        <w:rPr>
          <w:rFonts w:ascii="Times New Roman" w:hAnsi="Times New Roman"/>
          <w:sz w:val="24"/>
          <w:szCs w:val="24"/>
        </w:rPr>
        <w:t>, гьанна цархlил къуллукъличивси Амиргlялиев Бяхlмуд Хlусей</w:t>
      </w:r>
      <w:r>
        <w:rPr>
          <w:rFonts w:ascii="Times New Roman" w:hAnsi="Times New Roman"/>
          <w:sz w:val="24"/>
          <w:szCs w:val="24"/>
        </w:rPr>
        <w:t>нович</w:t>
      </w:r>
      <w:r w:rsidRPr="004A6A16">
        <w:rPr>
          <w:rFonts w:ascii="Times New Roman" w:hAnsi="Times New Roman"/>
          <w:sz w:val="24"/>
          <w:szCs w:val="24"/>
        </w:rPr>
        <w:t>, районна шимала администрациябала бурги, школабала директорти,</w:t>
      </w:r>
      <w:r>
        <w:rPr>
          <w:rFonts w:ascii="Times New Roman" w:hAnsi="Times New Roman"/>
          <w:sz w:val="24"/>
          <w:szCs w:val="24"/>
        </w:rPr>
        <w:t xml:space="preserve"> </w:t>
      </w:r>
      <w:r w:rsidRPr="004A6A16">
        <w:rPr>
          <w:rFonts w:ascii="Times New Roman" w:hAnsi="Times New Roman"/>
          <w:sz w:val="24"/>
          <w:szCs w:val="24"/>
        </w:rPr>
        <w:t>райцентрла къуллукъла хlянчизарти ва цархlилти гlяхlли, гьалмагъуни, тах шагьарлизиб хlербирути мургуканти.</w:t>
      </w:r>
    </w:p>
    <w:p w:rsidR="000E3C28" w:rsidRPr="004A6A16" w:rsidRDefault="000E3C28" w:rsidP="00474900">
      <w:pPr>
        <w:spacing w:after="0"/>
        <w:ind w:firstLine="567"/>
        <w:rPr>
          <w:rFonts w:ascii="Times New Roman" w:hAnsi="Times New Roman"/>
          <w:sz w:val="24"/>
          <w:szCs w:val="24"/>
        </w:rPr>
      </w:pPr>
      <w:r w:rsidRPr="004628E4">
        <w:rPr>
          <w:rFonts w:ascii="Times New Roman" w:hAnsi="Times New Roman"/>
          <w:noProof/>
          <w:sz w:val="24"/>
          <w:szCs w:val="24"/>
          <w:lang w:eastAsia="ru-RU"/>
        </w:rPr>
        <w:pict>
          <v:shape id="Рисунок 2" o:spid="_x0000_i1026" type="#_x0000_t75" style="width:225.75pt;height:183.75pt;visibility:visible">
            <v:imagedata r:id="rId5" o:title=""/>
          </v:shape>
        </w:pict>
      </w:r>
    </w:p>
    <w:p w:rsidR="000E3C28" w:rsidRPr="004A6A16" w:rsidRDefault="000E3C28" w:rsidP="00474900">
      <w:pPr>
        <w:spacing w:after="0"/>
        <w:ind w:firstLine="567"/>
        <w:rPr>
          <w:rFonts w:ascii="Times New Roman" w:hAnsi="Times New Roman"/>
          <w:sz w:val="24"/>
          <w:szCs w:val="24"/>
        </w:rPr>
      </w:pPr>
      <w:r w:rsidRPr="004A6A16">
        <w:rPr>
          <w:rFonts w:ascii="Times New Roman" w:hAnsi="Times New Roman"/>
          <w:sz w:val="24"/>
          <w:szCs w:val="24"/>
        </w:rPr>
        <w:t xml:space="preserve">    Шила дазуличибси гьунибаънила гlергъи, лебилра байрамла агьлу шила дайлабси майдайчи цахlнабикиб. Байрамличи   шударшличибра имцlали адам цахlнабикилри. Ишар байрамла шунгрира рурхъулри, баршибси халаси  кьумурра лебри.</w:t>
      </w:r>
      <w:r>
        <w:rPr>
          <w:rFonts w:ascii="Times New Roman" w:hAnsi="Times New Roman"/>
          <w:sz w:val="24"/>
          <w:szCs w:val="24"/>
        </w:rPr>
        <w:t xml:space="preserve"> Адамти цали-</w:t>
      </w:r>
      <w:r w:rsidRPr="004A6A16">
        <w:rPr>
          <w:rFonts w:ascii="Times New Roman" w:hAnsi="Times New Roman"/>
          <w:sz w:val="24"/>
          <w:szCs w:val="24"/>
        </w:rPr>
        <w:t>ца мубаракбирулри. Район акlахъубхlейчирад 85 дусла гlергъи  чучи бакlибси гlяхlдешличи  шанти разилири.</w:t>
      </w:r>
    </w:p>
    <w:p w:rsidR="000E3C28" w:rsidRPr="004A6A16" w:rsidRDefault="000E3C28" w:rsidP="00474900">
      <w:pPr>
        <w:spacing w:after="0"/>
        <w:ind w:firstLine="567"/>
        <w:rPr>
          <w:rFonts w:ascii="Times New Roman" w:hAnsi="Times New Roman"/>
          <w:sz w:val="24"/>
          <w:szCs w:val="24"/>
        </w:rPr>
      </w:pPr>
      <w:r w:rsidRPr="004A6A16">
        <w:rPr>
          <w:rFonts w:ascii="Times New Roman" w:hAnsi="Times New Roman"/>
          <w:sz w:val="24"/>
          <w:szCs w:val="24"/>
        </w:rPr>
        <w:t xml:space="preserve">    Шадлихъ ибхьули гъайухъунси шила администрацияла бекl</w:t>
      </w:r>
      <w:r>
        <w:rPr>
          <w:rFonts w:ascii="Times New Roman" w:hAnsi="Times New Roman"/>
          <w:sz w:val="24"/>
          <w:szCs w:val="24"/>
        </w:rPr>
        <w:t xml:space="preserve"> </w:t>
      </w:r>
      <w:r w:rsidRPr="004A6A16">
        <w:rPr>
          <w:rFonts w:ascii="Times New Roman" w:hAnsi="Times New Roman"/>
          <w:sz w:val="24"/>
          <w:szCs w:val="24"/>
        </w:rPr>
        <w:t>Шамиль Хидировли районна Бекl  Мяхlяммад Амирович Гl</w:t>
      </w:r>
      <w:r>
        <w:rPr>
          <w:rFonts w:ascii="Times New Roman" w:hAnsi="Times New Roman"/>
          <w:sz w:val="24"/>
          <w:szCs w:val="24"/>
        </w:rPr>
        <w:t xml:space="preserve">ямаровлис </w:t>
      </w:r>
      <w:r w:rsidRPr="004A6A16">
        <w:rPr>
          <w:rFonts w:ascii="Times New Roman" w:hAnsi="Times New Roman"/>
          <w:sz w:val="24"/>
          <w:szCs w:val="24"/>
        </w:rPr>
        <w:t>гъай бедиб:</w:t>
      </w:r>
    </w:p>
    <w:p w:rsidR="000E3C28" w:rsidRDefault="000E3C28" w:rsidP="00474900">
      <w:pPr>
        <w:spacing w:after="0"/>
        <w:ind w:firstLine="567"/>
        <w:rPr>
          <w:rFonts w:ascii="Times New Roman" w:hAnsi="Times New Roman"/>
          <w:sz w:val="24"/>
          <w:szCs w:val="24"/>
        </w:rPr>
      </w:pPr>
      <w:r w:rsidRPr="004A6A16">
        <w:rPr>
          <w:rFonts w:ascii="Times New Roman" w:hAnsi="Times New Roman"/>
          <w:sz w:val="24"/>
          <w:szCs w:val="24"/>
        </w:rPr>
        <w:t xml:space="preserve">   -Хlурматла мургуканти, гlяхlли, гlелакадухъунтала лугlилизибси нушала район, -буриб районна Бекl</w:t>
      </w:r>
      <w:r>
        <w:rPr>
          <w:rFonts w:ascii="Times New Roman" w:hAnsi="Times New Roman"/>
          <w:sz w:val="24"/>
          <w:szCs w:val="24"/>
        </w:rPr>
        <w:t>ли</w:t>
      </w:r>
      <w:r w:rsidRPr="004A6A16">
        <w:rPr>
          <w:rFonts w:ascii="Times New Roman" w:hAnsi="Times New Roman"/>
          <w:sz w:val="24"/>
          <w:szCs w:val="24"/>
        </w:rPr>
        <w:t>, - бусягlят республикализиб гlяхl</w:t>
      </w:r>
      <w:r>
        <w:rPr>
          <w:rFonts w:ascii="Times New Roman" w:hAnsi="Times New Roman"/>
          <w:sz w:val="24"/>
          <w:szCs w:val="24"/>
        </w:rPr>
        <w:t>тала, жагатала</w:t>
      </w:r>
      <w:r w:rsidRPr="004A6A16">
        <w:rPr>
          <w:rFonts w:ascii="Times New Roman" w:hAnsi="Times New Roman"/>
          <w:sz w:val="24"/>
          <w:szCs w:val="24"/>
        </w:rPr>
        <w:t>,</w:t>
      </w:r>
      <w:r>
        <w:rPr>
          <w:rFonts w:ascii="Times New Roman" w:hAnsi="Times New Roman"/>
          <w:sz w:val="24"/>
          <w:szCs w:val="24"/>
        </w:rPr>
        <w:t xml:space="preserve"> умутала</w:t>
      </w:r>
      <w:r w:rsidRPr="004A6A16">
        <w:rPr>
          <w:rFonts w:ascii="Times New Roman" w:hAnsi="Times New Roman"/>
          <w:sz w:val="24"/>
          <w:szCs w:val="24"/>
        </w:rPr>
        <w:t>,</w:t>
      </w:r>
      <w:r>
        <w:rPr>
          <w:rFonts w:ascii="Times New Roman" w:hAnsi="Times New Roman"/>
          <w:sz w:val="24"/>
          <w:szCs w:val="24"/>
        </w:rPr>
        <w:t xml:space="preserve"> </w:t>
      </w:r>
      <w:r w:rsidRPr="004A6A16">
        <w:rPr>
          <w:rFonts w:ascii="Times New Roman" w:hAnsi="Times New Roman"/>
          <w:sz w:val="24"/>
          <w:szCs w:val="24"/>
        </w:rPr>
        <w:t>гьаладяхl дашутала къяяназиб саби.</w:t>
      </w:r>
      <w:r>
        <w:rPr>
          <w:rFonts w:ascii="Times New Roman" w:hAnsi="Times New Roman"/>
          <w:sz w:val="24"/>
          <w:szCs w:val="24"/>
        </w:rPr>
        <w:t xml:space="preserve"> </w:t>
      </w:r>
      <w:r w:rsidRPr="004A6A16">
        <w:rPr>
          <w:rFonts w:ascii="Times New Roman" w:hAnsi="Times New Roman"/>
          <w:sz w:val="24"/>
          <w:szCs w:val="24"/>
        </w:rPr>
        <w:t>Экологиялашал бегlлара умутазибад саби. Къачагъдеш гьар мераначи тlинтl</w:t>
      </w:r>
      <w:r>
        <w:rPr>
          <w:rFonts w:ascii="Times New Roman" w:hAnsi="Times New Roman"/>
          <w:sz w:val="24"/>
          <w:szCs w:val="24"/>
        </w:rPr>
        <w:t>диубти нясдешуни</w:t>
      </w:r>
      <w:r w:rsidRPr="004A6A16">
        <w:rPr>
          <w:rFonts w:ascii="Times New Roman" w:hAnsi="Times New Roman"/>
          <w:sz w:val="24"/>
          <w:szCs w:val="24"/>
        </w:rPr>
        <w:t>,</w:t>
      </w:r>
      <w:r>
        <w:rPr>
          <w:rFonts w:ascii="Times New Roman" w:hAnsi="Times New Roman"/>
          <w:sz w:val="24"/>
          <w:szCs w:val="24"/>
        </w:rPr>
        <w:t xml:space="preserve"> </w:t>
      </w:r>
      <w:r w:rsidRPr="004A6A16">
        <w:rPr>
          <w:rFonts w:ascii="Times New Roman" w:hAnsi="Times New Roman"/>
          <w:sz w:val="24"/>
          <w:szCs w:val="24"/>
        </w:rPr>
        <w:t>баркьагардеш агард</w:t>
      </w:r>
      <w:r>
        <w:rPr>
          <w:rFonts w:ascii="Times New Roman" w:hAnsi="Times New Roman"/>
          <w:sz w:val="24"/>
          <w:szCs w:val="24"/>
        </w:rPr>
        <w:t>арес</w:t>
      </w:r>
      <w:r w:rsidRPr="004A6A16">
        <w:rPr>
          <w:rFonts w:ascii="Times New Roman" w:hAnsi="Times New Roman"/>
          <w:sz w:val="24"/>
          <w:szCs w:val="24"/>
        </w:rPr>
        <w:t xml:space="preserve">, социальный баркьудила, экономикала гlяхlцад масъулти  арзес имкан бакlиб,адамтачи разидеш чарбухъун. </w:t>
      </w:r>
    </w:p>
    <w:p w:rsidR="000E3C28" w:rsidRDefault="000E3C28" w:rsidP="00474900">
      <w:pPr>
        <w:spacing w:after="0"/>
        <w:ind w:firstLine="567"/>
        <w:rPr>
          <w:rFonts w:ascii="Times New Roman" w:hAnsi="Times New Roman"/>
          <w:sz w:val="24"/>
          <w:szCs w:val="24"/>
        </w:rPr>
      </w:pPr>
      <w:r w:rsidRPr="004628E4">
        <w:rPr>
          <w:rFonts w:ascii="Times New Roman" w:hAnsi="Times New Roman"/>
          <w:noProof/>
          <w:sz w:val="24"/>
          <w:szCs w:val="24"/>
          <w:lang w:eastAsia="ru-RU"/>
        </w:rPr>
        <w:pict>
          <v:shape id="Рисунок 3" o:spid="_x0000_i1027" type="#_x0000_t75" style="width:236.25pt;height:157.5pt;visibility:visible">
            <v:imagedata r:id="rId6" o:title=""/>
          </v:shape>
        </w:pict>
      </w:r>
    </w:p>
    <w:p w:rsidR="000E3C28" w:rsidRDefault="000E3C28" w:rsidP="00474900">
      <w:pPr>
        <w:spacing w:after="0"/>
        <w:ind w:firstLine="567"/>
        <w:rPr>
          <w:rFonts w:ascii="Times New Roman" w:hAnsi="Times New Roman"/>
          <w:sz w:val="24"/>
          <w:szCs w:val="24"/>
        </w:rPr>
      </w:pPr>
      <w:r w:rsidRPr="004A6A16">
        <w:rPr>
          <w:rFonts w:ascii="Times New Roman" w:hAnsi="Times New Roman"/>
          <w:sz w:val="24"/>
          <w:szCs w:val="24"/>
        </w:rPr>
        <w:t>Мургукла шиличила биалли ну пикриикlусири мурт дирути ишар къулайти гьундури,</w:t>
      </w:r>
      <w:r>
        <w:rPr>
          <w:rFonts w:ascii="Times New Roman" w:hAnsi="Times New Roman"/>
          <w:sz w:val="24"/>
          <w:szCs w:val="24"/>
        </w:rPr>
        <w:t xml:space="preserve"> </w:t>
      </w:r>
      <w:r w:rsidRPr="004A6A16">
        <w:rPr>
          <w:rFonts w:ascii="Times New Roman" w:hAnsi="Times New Roman"/>
          <w:sz w:val="24"/>
          <w:szCs w:val="24"/>
        </w:rPr>
        <w:t>тlабигlятла газ, хlербиэс</w:t>
      </w:r>
      <w:r>
        <w:rPr>
          <w:rFonts w:ascii="Times New Roman" w:hAnsi="Times New Roman"/>
          <w:sz w:val="24"/>
          <w:szCs w:val="24"/>
        </w:rPr>
        <w:t>, бузес</w:t>
      </w:r>
      <w:r w:rsidRPr="004A6A16">
        <w:rPr>
          <w:rFonts w:ascii="Times New Roman" w:hAnsi="Times New Roman"/>
          <w:sz w:val="24"/>
          <w:szCs w:val="24"/>
        </w:rPr>
        <w:t xml:space="preserve">, бучlес лайикьти шуртlри или. Ургар дакьунти мерсла центрлира бетаурсири </w:t>
      </w:r>
      <w:r>
        <w:rPr>
          <w:rFonts w:ascii="Times New Roman" w:hAnsi="Times New Roman"/>
          <w:sz w:val="24"/>
          <w:szCs w:val="24"/>
        </w:rPr>
        <w:t xml:space="preserve"> ши</w:t>
      </w:r>
      <w:r w:rsidRPr="004A6A16">
        <w:rPr>
          <w:rFonts w:ascii="Times New Roman" w:hAnsi="Times New Roman"/>
          <w:sz w:val="24"/>
          <w:szCs w:val="24"/>
        </w:rPr>
        <w:t>. Хlера, гьанна иш шила шантачи гlяхl</w:t>
      </w:r>
      <w:r>
        <w:rPr>
          <w:rFonts w:ascii="Times New Roman" w:hAnsi="Times New Roman"/>
          <w:sz w:val="24"/>
          <w:szCs w:val="24"/>
        </w:rPr>
        <w:t>дешуни ляркьули</w:t>
      </w:r>
      <w:r w:rsidRPr="004A6A16">
        <w:rPr>
          <w:rFonts w:ascii="Times New Roman" w:hAnsi="Times New Roman"/>
          <w:sz w:val="24"/>
          <w:szCs w:val="24"/>
        </w:rPr>
        <w:t>.</w:t>
      </w:r>
      <w:r>
        <w:rPr>
          <w:rFonts w:ascii="Times New Roman" w:hAnsi="Times New Roman"/>
          <w:sz w:val="24"/>
          <w:szCs w:val="24"/>
        </w:rPr>
        <w:t xml:space="preserve"> </w:t>
      </w:r>
      <w:r w:rsidRPr="004A6A16">
        <w:rPr>
          <w:rFonts w:ascii="Times New Roman" w:hAnsi="Times New Roman"/>
          <w:sz w:val="24"/>
          <w:szCs w:val="24"/>
        </w:rPr>
        <w:t>Иша ва</w:t>
      </w:r>
      <w:r>
        <w:rPr>
          <w:rFonts w:ascii="Times New Roman" w:hAnsi="Times New Roman"/>
          <w:sz w:val="24"/>
          <w:szCs w:val="24"/>
        </w:rPr>
        <w:t>шути гьундури къулайдарили сари</w:t>
      </w:r>
      <w:r w:rsidRPr="004A6A16">
        <w:rPr>
          <w:rFonts w:ascii="Times New Roman" w:hAnsi="Times New Roman"/>
          <w:sz w:val="24"/>
          <w:szCs w:val="24"/>
        </w:rPr>
        <w:t>, илди къирли дурцути сари, хlятта шила духlнарти бекlлидиубти кьакьурбибулан. Ишбархlи нушани тlабигl</w:t>
      </w:r>
      <w:r>
        <w:rPr>
          <w:rFonts w:ascii="Times New Roman" w:hAnsi="Times New Roman"/>
          <w:sz w:val="24"/>
          <w:szCs w:val="24"/>
        </w:rPr>
        <w:t>ятла газла лами  улкулра</w:t>
      </w:r>
      <w:r w:rsidRPr="004A6A16">
        <w:rPr>
          <w:rFonts w:ascii="Times New Roman" w:hAnsi="Times New Roman"/>
          <w:sz w:val="24"/>
          <w:szCs w:val="24"/>
        </w:rPr>
        <w:t>.</w:t>
      </w:r>
      <w:r>
        <w:rPr>
          <w:rFonts w:ascii="Times New Roman" w:hAnsi="Times New Roman"/>
          <w:sz w:val="24"/>
          <w:szCs w:val="24"/>
        </w:rPr>
        <w:t xml:space="preserve"> </w:t>
      </w:r>
      <w:r w:rsidRPr="004A6A16">
        <w:rPr>
          <w:rFonts w:ascii="Times New Roman" w:hAnsi="Times New Roman"/>
          <w:sz w:val="24"/>
          <w:szCs w:val="24"/>
        </w:rPr>
        <w:t>Шантас ил халаси лигl</w:t>
      </w:r>
      <w:r>
        <w:rPr>
          <w:rFonts w:ascii="Times New Roman" w:hAnsi="Times New Roman"/>
          <w:sz w:val="24"/>
          <w:szCs w:val="24"/>
        </w:rPr>
        <w:t>матли бетарар. Иш шилизир</w:t>
      </w:r>
      <w:r w:rsidRPr="004A6A16">
        <w:rPr>
          <w:rFonts w:ascii="Times New Roman" w:hAnsi="Times New Roman"/>
          <w:sz w:val="24"/>
          <w:szCs w:val="24"/>
        </w:rPr>
        <w:t>, с</w:t>
      </w:r>
      <w:r>
        <w:rPr>
          <w:rFonts w:ascii="Times New Roman" w:hAnsi="Times New Roman"/>
          <w:sz w:val="24"/>
          <w:szCs w:val="24"/>
        </w:rPr>
        <w:t xml:space="preserve">унези спортла зал, актовый зал, </w:t>
      </w:r>
      <w:r w:rsidRPr="004A6A16">
        <w:rPr>
          <w:rFonts w:ascii="Times New Roman" w:hAnsi="Times New Roman"/>
          <w:sz w:val="24"/>
          <w:szCs w:val="24"/>
        </w:rPr>
        <w:t>столовая кадурхуси ишхlелла школа, дурхlнала анхъ гъамсигъуна челябкьлализир дирар. Хlуша мургукантани биалли хlушала ургубалаб дугlли кавлуси  ванза бузахъниличи,</w:t>
      </w:r>
      <w:r>
        <w:rPr>
          <w:rFonts w:ascii="Times New Roman" w:hAnsi="Times New Roman"/>
          <w:sz w:val="24"/>
          <w:szCs w:val="24"/>
        </w:rPr>
        <w:t xml:space="preserve"> </w:t>
      </w:r>
      <w:r w:rsidRPr="004A6A16">
        <w:rPr>
          <w:rFonts w:ascii="Times New Roman" w:hAnsi="Times New Roman"/>
          <w:sz w:val="24"/>
          <w:szCs w:val="24"/>
        </w:rPr>
        <w:t xml:space="preserve">унхъри удалтниличи, мицlираг адилкьниличи пикри бяхlчиаэс чебиркур. </w:t>
      </w:r>
    </w:p>
    <w:p w:rsidR="000E3C28" w:rsidRDefault="000E3C28" w:rsidP="00474900">
      <w:pPr>
        <w:spacing w:after="0"/>
        <w:ind w:firstLine="567"/>
        <w:rPr>
          <w:rFonts w:ascii="Times New Roman" w:hAnsi="Times New Roman"/>
          <w:sz w:val="24"/>
          <w:szCs w:val="24"/>
        </w:rPr>
      </w:pPr>
      <w:r w:rsidRPr="004628E4">
        <w:rPr>
          <w:rFonts w:ascii="Times New Roman" w:hAnsi="Times New Roman"/>
          <w:noProof/>
          <w:sz w:val="24"/>
          <w:szCs w:val="24"/>
          <w:lang w:eastAsia="ru-RU"/>
        </w:rPr>
        <w:pict>
          <v:shape id="Рисунок 4" o:spid="_x0000_i1028" type="#_x0000_t75" style="width:236.25pt;height:157.5pt;visibility:visible">
            <v:imagedata r:id="rId7" o:title=""/>
          </v:shape>
        </w:pict>
      </w:r>
    </w:p>
    <w:p w:rsidR="000E3C28" w:rsidRPr="004A6A16" w:rsidRDefault="000E3C28" w:rsidP="00474900">
      <w:pPr>
        <w:spacing w:after="0"/>
        <w:ind w:firstLine="567"/>
        <w:rPr>
          <w:rFonts w:ascii="Times New Roman" w:hAnsi="Times New Roman"/>
          <w:sz w:val="24"/>
          <w:szCs w:val="24"/>
        </w:rPr>
      </w:pPr>
      <w:r w:rsidRPr="004A6A16">
        <w:rPr>
          <w:rFonts w:ascii="Times New Roman" w:hAnsi="Times New Roman"/>
          <w:sz w:val="24"/>
          <w:szCs w:val="24"/>
        </w:rPr>
        <w:t>Хlушала гlямрула баракат хlушазибад дигахъу. Ца нуницун селра барес вируси ахl</w:t>
      </w:r>
      <w:r>
        <w:rPr>
          <w:rFonts w:ascii="Times New Roman" w:hAnsi="Times New Roman"/>
          <w:sz w:val="24"/>
          <w:szCs w:val="24"/>
        </w:rPr>
        <w:t>енра. Халкьла</w:t>
      </w:r>
      <w:r w:rsidRPr="004A6A16">
        <w:rPr>
          <w:rFonts w:ascii="Times New Roman" w:hAnsi="Times New Roman"/>
          <w:sz w:val="24"/>
          <w:szCs w:val="24"/>
        </w:rPr>
        <w:t xml:space="preserve">, гьалмагъунала  кумек гьар бархlилизиб хlяжатли саби .Хlера,  хlушала шилизивад </w:t>
      </w:r>
      <w:r>
        <w:rPr>
          <w:rFonts w:ascii="Times New Roman" w:hAnsi="Times New Roman"/>
          <w:sz w:val="24"/>
          <w:szCs w:val="24"/>
        </w:rPr>
        <w:t xml:space="preserve"> дуравхъунси ДР-</w:t>
      </w:r>
      <w:r w:rsidRPr="004A6A16">
        <w:rPr>
          <w:rFonts w:ascii="Times New Roman" w:hAnsi="Times New Roman"/>
          <w:sz w:val="24"/>
          <w:szCs w:val="24"/>
        </w:rPr>
        <w:t>ла прокурор, дила гьалмагъ Шагьнавазов Рабазан Гlябдусамадович сай акlубси шила шантас ва районнис гlяхlдешуни дарес гъазализив сай. Илис бикьрили бетарули саби ишхlелла иш  гlяхl</w:t>
      </w:r>
      <w:r>
        <w:rPr>
          <w:rFonts w:ascii="Times New Roman" w:hAnsi="Times New Roman"/>
          <w:sz w:val="24"/>
          <w:szCs w:val="24"/>
        </w:rPr>
        <w:t>дешра</w:t>
      </w:r>
      <w:r w:rsidRPr="004A6A16">
        <w:rPr>
          <w:rFonts w:ascii="Times New Roman" w:hAnsi="Times New Roman"/>
          <w:sz w:val="24"/>
          <w:szCs w:val="24"/>
        </w:rPr>
        <w:t>, саби багьанданра 56 миллион къуруш харждарибси. Дила ва лебталалра шайзибад халаси баркалла биаб хlед, Рабазан Гlябдусамадович. Илкьяйдали ну баркалла икl</w:t>
      </w:r>
      <w:r>
        <w:rPr>
          <w:rFonts w:ascii="Times New Roman" w:hAnsi="Times New Roman"/>
          <w:sz w:val="24"/>
          <w:szCs w:val="24"/>
        </w:rPr>
        <w:t>улра  ДР-</w:t>
      </w:r>
      <w:r w:rsidRPr="004A6A16">
        <w:rPr>
          <w:rFonts w:ascii="Times New Roman" w:hAnsi="Times New Roman"/>
          <w:sz w:val="24"/>
          <w:szCs w:val="24"/>
        </w:rPr>
        <w:t>ла газла хозяйствола гьалавла начальник, гьанна Мяхlячкъалала округла Советский районна Бекl Бяхlмуд Хlусейновичлис ва шилизи тlабигlятла газ лебкнилизи пай кабихьибти лебилра организатортас ва дуз</w:t>
      </w:r>
      <w:r>
        <w:rPr>
          <w:rFonts w:ascii="Times New Roman" w:hAnsi="Times New Roman"/>
          <w:sz w:val="24"/>
          <w:szCs w:val="24"/>
        </w:rPr>
        <w:t>ути бригадабала лебилра  ялчнас</w:t>
      </w:r>
      <w:r w:rsidRPr="004A6A16">
        <w:rPr>
          <w:rFonts w:ascii="Times New Roman" w:hAnsi="Times New Roman"/>
          <w:sz w:val="24"/>
          <w:szCs w:val="24"/>
        </w:rPr>
        <w:t xml:space="preserve">. </w:t>
      </w:r>
    </w:p>
    <w:p w:rsidR="000E3C28" w:rsidRPr="004A6A16" w:rsidRDefault="000E3C28" w:rsidP="00474900">
      <w:pPr>
        <w:spacing w:after="0"/>
        <w:ind w:firstLine="567"/>
        <w:rPr>
          <w:rFonts w:ascii="Times New Roman" w:hAnsi="Times New Roman"/>
          <w:sz w:val="24"/>
          <w:szCs w:val="24"/>
        </w:rPr>
      </w:pPr>
      <w:r w:rsidRPr="004A6A16">
        <w:rPr>
          <w:rFonts w:ascii="Times New Roman" w:hAnsi="Times New Roman"/>
          <w:sz w:val="24"/>
          <w:szCs w:val="24"/>
        </w:rPr>
        <w:t xml:space="preserve">   </w:t>
      </w:r>
      <w:r>
        <w:rPr>
          <w:rFonts w:ascii="Times New Roman" w:hAnsi="Times New Roman"/>
          <w:sz w:val="24"/>
          <w:szCs w:val="24"/>
        </w:rPr>
        <w:t>Шадлихъличив гъайухъунси ДР-</w:t>
      </w:r>
      <w:r w:rsidRPr="004A6A16">
        <w:rPr>
          <w:rFonts w:ascii="Times New Roman" w:hAnsi="Times New Roman"/>
          <w:sz w:val="24"/>
          <w:szCs w:val="24"/>
        </w:rPr>
        <w:t>ла прокурор Рабазан Гlябдусамадович Шагьнавазовли сунела шанти  чула гlямрулизиб кабиркуси разиси анцlбукьличил мубаракбариб, сунела гlяхl</w:t>
      </w:r>
      <w:r>
        <w:rPr>
          <w:rFonts w:ascii="Times New Roman" w:hAnsi="Times New Roman"/>
          <w:sz w:val="24"/>
          <w:szCs w:val="24"/>
        </w:rPr>
        <w:t>ти кьасаначила буриб, ДР-</w:t>
      </w:r>
      <w:r w:rsidRPr="004A6A16">
        <w:rPr>
          <w:rFonts w:ascii="Times New Roman" w:hAnsi="Times New Roman"/>
          <w:sz w:val="24"/>
          <w:szCs w:val="24"/>
        </w:rPr>
        <w:t>ла Бекl Р-Хl Гlябдулат</w:t>
      </w:r>
      <w:r w:rsidRPr="004A6A16">
        <w:rPr>
          <w:rFonts w:ascii="Times New Roman" w:hAnsi="Times New Roman"/>
          <w:sz w:val="24"/>
          <w:szCs w:val="24"/>
          <w:lang w:val="en-US"/>
        </w:rPr>
        <w:t>l</w:t>
      </w:r>
      <w:r w:rsidRPr="004A6A16">
        <w:rPr>
          <w:rFonts w:ascii="Times New Roman" w:hAnsi="Times New Roman"/>
          <w:sz w:val="24"/>
          <w:szCs w:val="24"/>
        </w:rPr>
        <w:t>иповлис, районна Бекl М.А.Гlямаровлис, сунела ва шантала шайзибад баркалла багьахъур. Илкьяйдали шилизи тlабигl</w:t>
      </w:r>
      <w:r>
        <w:rPr>
          <w:rFonts w:ascii="Times New Roman" w:hAnsi="Times New Roman"/>
          <w:sz w:val="24"/>
          <w:szCs w:val="24"/>
        </w:rPr>
        <w:t>ятла газ кес икьалабиубтас</w:t>
      </w:r>
      <w:r w:rsidRPr="004A6A16">
        <w:rPr>
          <w:rFonts w:ascii="Times New Roman" w:hAnsi="Times New Roman"/>
          <w:sz w:val="24"/>
          <w:szCs w:val="24"/>
        </w:rPr>
        <w:t>, хаслира Р.Гl. Шагьнавазовлис ва М.А.Гl</w:t>
      </w:r>
      <w:r>
        <w:rPr>
          <w:rFonts w:ascii="Times New Roman" w:hAnsi="Times New Roman"/>
          <w:sz w:val="24"/>
          <w:szCs w:val="24"/>
        </w:rPr>
        <w:t>ямаровлис</w:t>
      </w:r>
      <w:r w:rsidRPr="004A6A16">
        <w:rPr>
          <w:rFonts w:ascii="Times New Roman" w:hAnsi="Times New Roman"/>
          <w:sz w:val="24"/>
          <w:szCs w:val="24"/>
        </w:rPr>
        <w:t>,</w:t>
      </w:r>
      <w:r>
        <w:rPr>
          <w:rFonts w:ascii="Times New Roman" w:hAnsi="Times New Roman"/>
          <w:sz w:val="24"/>
          <w:szCs w:val="24"/>
        </w:rPr>
        <w:t xml:space="preserve"> </w:t>
      </w:r>
      <w:r w:rsidRPr="004A6A16">
        <w:rPr>
          <w:rFonts w:ascii="Times New Roman" w:hAnsi="Times New Roman"/>
          <w:sz w:val="24"/>
          <w:szCs w:val="24"/>
        </w:rPr>
        <w:t>халаси баркалла балахъули гъайбухъун шила школала директор З. Шагьнавазова, бузерила ветеран Гl. Амирханов, Мургукла шилизивад дуравхъунси Мяхlячкъалала шагьарла ГИ</w:t>
      </w:r>
      <w:r>
        <w:rPr>
          <w:rFonts w:ascii="Times New Roman" w:hAnsi="Times New Roman"/>
          <w:sz w:val="24"/>
          <w:szCs w:val="24"/>
        </w:rPr>
        <w:t>БДД-</w:t>
      </w:r>
      <w:r w:rsidRPr="004A6A16">
        <w:rPr>
          <w:rFonts w:ascii="Times New Roman" w:hAnsi="Times New Roman"/>
          <w:sz w:val="24"/>
          <w:szCs w:val="24"/>
        </w:rPr>
        <w:t xml:space="preserve">ла инспекцияла  начальник Шарапудин Гlялиев, хъа хозяйка Хlялимат Кьадиева ва цархlилти.  Илкьяйдали чула шилизиб тlабигlятла газла лами алкахъунтачи саламтала ванати дугьбачил ва назмуртачил дугьабизур шила школала бучlанти. </w:t>
      </w:r>
    </w:p>
    <w:p w:rsidR="000E3C28" w:rsidRPr="004A6A16" w:rsidRDefault="000E3C28" w:rsidP="00474900">
      <w:pPr>
        <w:spacing w:after="0"/>
        <w:ind w:firstLine="567"/>
        <w:rPr>
          <w:rFonts w:ascii="Times New Roman" w:hAnsi="Times New Roman"/>
          <w:sz w:val="24"/>
          <w:szCs w:val="24"/>
        </w:rPr>
      </w:pPr>
      <w:r w:rsidRPr="004A6A16">
        <w:rPr>
          <w:rFonts w:ascii="Times New Roman" w:hAnsi="Times New Roman"/>
          <w:sz w:val="24"/>
          <w:szCs w:val="24"/>
        </w:rPr>
        <w:t xml:space="preserve">   Ша</w:t>
      </w:r>
      <w:r>
        <w:rPr>
          <w:rFonts w:ascii="Times New Roman" w:hAnsi="Times New Roman"/>
          <w:sz w:val="24"/>
          <w:szCs w:val="24"/>
        </w:rPr>
        <w:t>длихъла митингла ахирличиб  ДР-</w:t>
      </w:r>
      <w:r w:rsidRPr="004A6A16">
        <w:rPr>
          <w:rFonts w:ascii="Times New Roman" w:hAnsi="Times New Roman"/>
          <w:sz w:val="24"/>
          <w:szCs w:val="24"/>
        </w:rPr>
        <w:t>ла прокурор Р.Гl.Шагьнавазовли, районна Бекl М.А. Гlямаровли ва шилизи тlабигlятла газ</w:t>
      </w:r>
      <w:r>
        <w:rPr>
          <w:rFonts w:ascii="Times New Roman" w:hAnsi="Times New Roman"/>
          <w:sz w:val="24"/>
          <w:szCs w:val="24"/>
        </w:rPr>
        <w:t xml:space="preserve"> лебкнилис хьулчи кабихьибси М.</w:t>
      </w:r>
      <w:r w:rsidRPr="004A6A16">
        <w:rPr>
          <w:rFonts w:ascii="Times New Roman" w:hAnsi="Times New Roman"/>
          <w:sz w:val="24"/>
          <w:szCs w:val="24"/>
        </w:rPr>
        <w:t>Хl. Амиргl</w:t>
      </w:r>
      <w:r>
        <w:rPr>
          <w:rFonts w:ascii="Times New Roman" w:hAnsi="Times New Roman"/>
          <w:sz w:val="24"/>
          <w:szCs w:val="24"/>
        </w:rPr>
        <w:t>ялиевли</w:t>
      </w:r>
      <w:r w:rsidRPr="004A6A16">
        <w:rPr>
          <w:rFonts w:ascii="Times New Roman" w:hAnsi="Times New Roman"/>
          <w:sz w:val="24"/>
          <w:szCs w:val="24"/>
        </w:rPr>
        <w:t>, шантала хъутрала ва разити тlамрала удиб, тlабигlятла газла лами алкахъун. Мургукла шилизи ,бусягlят ил шилизиб хlербирутала хала бегlтани чехlебаибси гlяхlдеш, лигlмат хьурабиуб.  Илгъуна лигlмат районна гlяхl</w:t>
      </w:r>
      <w:r>
        <w:rPr>
          <w:rFonts w:ascii="Times New Roman" w:hAnsi="Times New Roman"/>
          <w:sz w:val="24"/>
          <w:szCs w:val="24"/>
        </w:rPr>
        <w:t>цад шимазиб леб гьанна</w:t>
      </w:r>
      <w:r w:rsidRPr="004A6A16">
        <w:rPr>
          <w:rFonts w:ascii="Times New Roman" w:hAnsi="Times New Roman"/>
          <w:sz w:val="24"/>
          <w:szCs w:val="24"/>
        </w:rPr>
        <w:t>. Ил гlяхlдеш Убяхl Мулебкlила Миглакьасимахьила, Бурдекила, Кичихl</w:t>
      </w:r>
      <w:r>
        <w:rPr>
          <w:rFonts w:ascii="Times New Roman" w:hAnsi="Times New Roman"/>
          <w:sz w:val="24"/>
          <w:szCs w:val="24"/>
        </w:rPr>
        <w:t>ямрила</w:t>
      </w:r>
      <w:r w:rsidRPr="004A6A16">
        <w:rPr>
          <w:rFonts w:ascii="Times New Roman" w:hAnsi="Times New Roman"/>
          <w:sz w:val="24"/>
          <w:szCs w:val="24"/>
        </w:rPr>
        <w:t>, Мяммаул</w:t>
      </w:r>
      <w:r>
        <w:rPr>
          <w:rFonts w:ascii="Times New Roman" w:hAnsi="Times New Roman"/>
          <w:sz w:val="24"/>
          <w:szCs w:val="24"/>
        </w:rPr>
        <w:t>ла</w:t>
      </w:r>
      <w:r w:rsidRPr="004A6A16">
        <w:rPr>
          <w:rFonts w:ascii="Times New Roman" w:hAnsi="Times New Roman"/>
          <w:sz w:val="24"/>
          <w:szCs w:val="24"/>
        </w:rPr>
        <w:t>,</w:t>
      </w:r>
      <w:r>
        <w:rPr>
          <w:rFonts w:ascii="Times New Roman" w:hAnsi="Times New Roman"/>
          <w:sz w:val="24"/>
          <w:szCs w:val="24"/>
        </w:rPr>
        <w:t xml:space="preserve"> </w:t>
      </w:r>
      <w:r w:rsidRPr="004A6A16">
        <w:rPr>
          <w:rFonts w:ascii="Times New Roman" w:hAnsi="Times New Roman"/>
          <w:sz w:val="24"/>
          <w:szCs w:val="24"/>
        </w:rPr>
        <w:t>Балтlамахьила шимази ва махьурбази гъамсигъуна челябкьлализиб хьурабирниличи дирхехlе.</w:t>
      </w:r>
      <w:r>
        <w:rPr>
          <w:rFonts w:ascii="Times New Roman" w:hAnsi="Times New Roman"/>
          <w:sz w:val="24"/>
          <w:szCs w:val="24"/>
        </w:rPr>
        <w:t xml:space="preserve"> </w:t>
      </w:r>
      <w:r w:rsidRPr="004A6A16">
        <w:rPr>
          <w:rFonts w:ascii="Times New Roman" w:hAnsi="Times New Roman"/>
          <w:sz w:val="24"/>
          <w:szCs w:val="24"/>
        </w:rPr>
        <w:t>Сенкlун ил масъала районна Бекl М.А.Гlямаровла пикрила дайлаб саби.</w:t>
      </w:r>
      <w:r>
        <w:rPr>
          <w:rFonts w:ascii="Times New Roman" w:hAnsi="Times New Roman"/>
          <w:sz w:val="24"/>
          <w:szCs w:val="24"/>
        </w:rPr>
        <w:t xml:space="preserve"> </w:t>
      </w:r>
      <w:r w:rsidRPr="004A6A16">
        <w:rPr>
          <w:rFonts w:ascii="Times New Roman" w:hAnsi="Times New Roman"/>
          <w:sz w:val="24"/>
          <w:szCs w:val="24"/>
        </w:rPr>
        <w:t xml:space="preserve">Хlянчи гьамаддиаб гlяхlдешуни дирути адамтас! </w:t>
      </w:r>
    </w:p>
    <w:p w:rsidR="000E3C28" w:rsidRPr="0021492B" w:rsidRDefault="000E3C28" w:rsidP="00474900">
      <w:pPr>
        <w:spacing w:after="0"/>
        <w:ind w:firstLine="567"/>
        <w:rPr>
          <w:rFonts w:ascii="Times New Roman" w:hAnsi="Times New Roman"/>
          <w:b/>
          <w:sz w:val="24"/>
          <w:szCs w:val="24"/>
        </w:rPr>
      </w:pPr>
      <w:r w:rsidRPr="0021492B">
        <w:rPr>
          <w:rFonts w:ascii="Times New Roman" w:hAnsi="Times New Roman"/>
          <w:b/>
          <w:sz w:val="24"/>
          <w:szCs w:val="24"/>
        </w:rPr>
        <w:t xml:space="preserve">      Айдимир Каймаразов</w:t>
      </w:r>
    </w:p>
    <w:p w:rsidR="000E3C28" w:rsidRPr="0021492B" w:rsidRDefault="000E3C28" w:rsidP="00474900">
      <w:pPr>
        <w:spacing w:after="0"/>
        <w:ind w:firstLine="567"/>
        <w:rPr>
          <w:rFonts w:ascii="Times New Roman" w:hAnsi="Times New Roman"/>
          <w:b/>
          <w:sz w:val="24"/>
          <w:szCs w:val="24"/>
        </w:rPr>
      </w:pPr>
      <w:r w:rsidRPr="0021492B">
        <w:rPr>
          <w:rFonts w:ascii="Times New Roman" w:hAnsi="Times New Roman"/>
          <w:b/>
          <w:sz w:val="24"/>
          <w:szCs w:val="24"/>
        </w:rPr>
        <w:t xml:space="preserve">   Суратуназиб: Мургукиб хьанцlа лами алкахъун</w:t>
      </w:r>
    </w:p>
    <w:p w:rsidR="000E3C28" w:rsidRDefault="000E3C28" w:rsidP="00474900">
      <w:pPr>
        <w:spacing w:after="0"/>
        <w:ind w:firstLine="567"/>
        <w:rPr>
          <w:rFonts w:ascii="Times New Roman" w:hAnsi="Times New Roman"/>
          <w:b/>
          <w:sz w:val="24"/>
          <w:szCs w:val="24"/>
        </w:rPr>
      </w:pPr>
      <w:r w:rsidRPr="0021492B">
        <w:rPr>
          <w:rFonts w:ascii="Times New Roman" w:hAnsi="Times New Roman"/>
          <w:b/>
          <w:sz w:val="24"/>
          <w:szCs w:val="24"/>
        </w:rPr>
        <w:t>Д-Хl.Даудовли касибти суратуни</w:t>
      </w:r>
    </w:p>
    <w:p w:rsidR="000E3C28" w:rsidRDefault="000E3C28" w:rsidP="00474900">
      <w:pPr>
        <w:spacing w:after="0"/>
        <w:ind w:firstLine="567"/>
        <w:rPr>
          <w:rFonts w:ascii="Times New Roman" w:hAnsi="Times New Roman"/>
          <w:b/>
          <w:sz w:val="24"/>
          <w:szCs w:val="24"/>
        </w:rPr>
      </w:pPr>
    </w:p>
    <w:p w:rsidR="000E3C28" w:rsidRDefault="000E3C28" w:rsidP="000E586B">
      <w:pPr>
        <w:spacing w:after="0" w:line="240" w:lineRule="auto"/>
        <w:jc w:val="center"/>
        <w:rPr>
          <w:b/>
        </w:rPr>
      </w:pPr>
      <w:r>
        <w:rPr>
          <w:b/>
        </w:rPr>
        <w:t>В прокуратуре района</w:t>
      </w:r>
    </w:p>
    <w:p w:rsidR="000E3C28" w:rsidRDefault="000E3C28" w:rsidP="000E586B">
      <w:pPr>
        <w:spacing w:after="0" w:line="240" w:lineRule="auto"/>
        <w:jc w:val="center"/>
        <w:rPr>
          <w:b/>
        </w:rPr>
      </w:pPr>
    </w:p>
    <w:p w:rsidR="000E3C28" w:rsidRDefault="000E3C28" w:rsidP="000E586B">
      <w:pPr>
        <w:spacing w:after="0" w:line="240" w:lineRule="auto"/>
        <w:jc w:val="center"/>
        <w:rPr>
          <w:b/>
        </w:rPr>
      </w:pPr>
      <w:r w:rsidRPr="00A819CA">
        <w:rPr>
          <w:b/>
        </w:rPr>
        <w:t xml:space="preserve">После вмешательства прокуратуры Сергокалинского района </w:t>
      </w:r>
    </w:p>
    <w:p w:rsidR="000E3C28" w:rsidRDefault="000E3C28" w:rsidP="000E586B">
      <w:pPr>
        <w:spacing w:after="0" w:line="240" w:lineRule="auto"/>
        <w:jc w:val="center"/>
        <w:rPr>
          <w:b/>
        </w:rPr>
      </w:pPr>
      <w:r>
        <w:rPr>
          <w:b/>
        </w:rPr>
        <w:t>п</w:t>
      </w:r>
      <w:r w:rsidRPr="00A819CA">
        <w:rPr>
          <w:b/>
        </w:rPr>
        <w:t xml:space="preserve">огашена задолженность по </w:t>
      </w:r>
      <w:r>
        <w:rPr>
          <w:b/>
        </w:rPr>
        <w:t xml:space="preserve">оплате труда на предприятии </w:t>
      </w:r>
    </w:p>
    <w:p w:rsidR="000E3C28" w:rsidRDefault="000E3C28" w:rsidP="000E586B">
      <w:pPr>
        <w:spacing w:after="0" w:line="240" w:lineRule="auto"/>
        <w:jc w:val="center"/>
        <w:rPr>
          <w:b/>
        </w:rPr>
      </w:pPr>
      <w:r>
        <w:rPr>
          <w:b/>
        </w:rPr>
        <w:t xml:space="preserve">в сумме свыше 1 млн. рублей </w:t>
      </w:r>
    </w:p>
    <w:p w:rsidR="000E3C28" w:rsidRDefault="000E3C28" w:rsidP="000E586B">
      <w:pPr>
        <w:spacing w:after="0" w:line="240" w:lineRule="auto"/>
        <w:rPr>
          <w:b/>
        </w:rPr>
      </w:pPr>
    </w:p>
    <w:p w:rsidR="000E3C28" w:rsidRDefault="000E3C28" w:rsidP="000E586B">
      <w:pPr>
        <w:tabs>
          <w:tab w:val="left" w:pos="5245"/>
        </w:tabs>
        <w:spacing w:after="0" w:line="240" w:lineRule="auto"/>
        <w:ind w:firstLine="709"/>
        <w:jc w:val="both"/>
      </w:pPr>
      <w:r>
        <w:t xml:space="preserve">Прокуратура Сергокалинского района провела проверку исполнения трудового законодательства. </w:t>
      </w:r>
    </w:p>
    <w:p w:rsidR="000E3C28" w:rsidRDefault="000E3C28" w:rsidP="000E586B">
      <w:pPr>
        <w:tabs>
          <w:tab w:val="left" w:pos="5245"/>
        </w:tabs>
        <w:spacing w:after="0" w:line="240" w:lineRule="auto"/>
        <w:ind w:firstLine="709"/>
        <w:jc w:val="both"/>
      </w:pPr>
      <w:r>
        <w:t xml:space="preserve">В ходе проверки установлено, что в Государственном унитарном предприятии «имени Ханум Магомедовой» имеется задолженность по выплате заработной платы 23 работникам. На 01 декабря 2014 года  она составила 1,4 млн. рублей. </w:t>
      </w:r>
    </w:p>
    <w:p w:rsidR="000E3C28" w:rsidRDefault="000E3C28" w:rsidP="000E586B">
      <w:pPr>
        <w:tabs>
          <w:tab w:val="left" w:pos="5245"/>
        </w:tabs>
        <w:spacing w:after="0" w:line="240" w:lineRule="auto"/>
        <w:ind w:firstLine="709"/>
        <w:jc w:val="both"/>
      </w:pPr>
      <w:r>
        <w:t xml:space="preserve">Принятыми прокуратурой района мерами обеспечено погашение задолженности в сумме около 1,2 млн. рублей. </w:t>
      </w:r>
    </w:p>
    <w:p w:rsidR="000E3C28" w:rsidRDefault="000E3C28" w:rsidP="000E586B">
      <w:pPr>
        <w:tabs>
          <w:tab w:val="left" w:pos="5245"/>
        </w:tabs>
        <w:spacing w:after="0" w:line="240" w:lineRule="auto"/>
        <w:ind w:firstLine="709"/>
        <w:jc w:val="both"/>
      </w:pPr>
      <w:r>
        <w:t xml:space="preserve">Работа по защите трудовых прав граждан будет продолжена. </w:t>
      </w:r>
    </w:p>
    <w:p w:rsidR="000E3C28" w:rsidRDefault="000E3C28" w:rsidP="000E586B">
      <w:pPr>
        <w:spacing w:after="0" w:line="240" w:lineRule="auto"/>
        <w:jc w:val="both"/>
      </w:pPr>
    </w:p>
    <w:p w:rsidR="000E3C28" w:rsidRDefault="000E3C28" w:rsidP="000E586B">
      <w:pPr>
        <w:spacing w:after="0" w:line="240" w:lineRule="auto"/>
        <w:jc w:val="both"/>
      </w:pPr>
    </w:p>
    <w:p w:rsidR="000E3C28" w:rsidRPr="00E92965" w:rsidRDefault="000E3C28" w:rsidP="000E586B">
      <w:pPr>
        <w:spacing w:after="0" w:line="240" w:lineRule="auto"/>
        <w:jc w:val="right"/>
        <w:rPr>
          <w:b/>
        </w:rPr>
      </w:pPr>
      <w:bookmarkStart w:id="0" w:name="_GoBack"/>
      <w:bookmarkEnd w:id="0"/>
      <w:r>
        <w:t xml:space="preserve"> </w:t>
      </w:r>
      <w:r w:rsidRPr="00E92965">
        <w:rPr>
          <w:b/>
        </w:rPr>
        <w:t xml:space="preserve">И. ГАМИДОВ, </w:t>
      </w:r>
    </w:p>
    <w:p w:rsidR="000E3C28" w:rsidRPr="00E92965" w:rsidRDefault="000E3C28" w:rsidP="000E586B">
      <w:pPr>
        <w:spacing w:after="0" w:line="240" w:lineRule="auto"/>
        <w:jc w:val="right"/>
        <w:rPr>
          <w:i/>
        </w:rPr>
      </w:pPr>
      <w:r w:rsidRPr="00E92965">
        <w:rPr>
          <w:i/>
        </w:rPr>
        <w:t xml:space="preserve">и.о. прокурора </w:t>
      </w:r>
    </w:p>
    <w:p w:rsidR="000E3C28" w:rsidRDefault="000E3C28" w:rsidP="000E586B">
      <w:pPr>
        <w:spacing w:after="0" w:line="240" w:lineRule="auto"/>
        <w:jc w:val="right"/>
        <w:rPr>
          <w:i/>
        </w:rPr>
      </w:pPr>
      <w:r w:rsidRPr="00E92965">
        <w:rPr>
          <w:i/>
        </w:rPr>
        <w:t>Сергокалинского района</w:t>
      </w:r>
    </w:p>
    <w:p w:rsidR="000E3C28" w:rsidRDefault="000E3C28" w:rsidP="000E586B">
      <w:pPr>
        <w:spacing w:after="0" w:line="240" w:lineRule="auto"/>
        <w:jc w:val="right"/>
        <w:rPr>
          <w:i/>
        </w:rPr>
      </w:pPr>
    </w:p>
    <w:p w:rsidR="000E3C28" w:rsidRPr="007F06B9" w:rsidRDefault="000E3C28" w:rsidP="000E586B">
      <w:pPr>
        <w:jc w:val="center"/>
        <w:rPr>
          <w:b/>
        </w:rPr>
      </w:pPr>
      <w:r w:rsidRPr="007F06B9">
        <w:rPr>
          <w:b/>
        </w:rPr>
        <w:t>С новым назначением</w:t>
      </w:r>
    </w:p>
    <w:p w:rsidR="000E3C28" w:rsidRDefault="000E3C28" w:rsidP="000E586B"/>
    <w:p w:rsidR="000E3C28" w:rsidRDefault="000E3C28" w:rsidP="000E586B">
      <w:pPr>
        <w:ind w:firstLine="540"/>
      </w:pPr>
      <w:r>
        <w:rPr>
          <w:noProof/>
          <w:lang w:eastAsia="ru-RU"/>
        </w:rPr>
        <w:pict>
          <v:shape id="_x0000_s1026" type="#_x0000_t75" style="position:absolute;left:0;text-align:left;margin-left:0;margin-top:.9pt;width:190.95pt;height:249.9pt;z-index:-251658240" wrapcoords="-85 0 -85 21535 21600 21535 21600 0 -85 0">
            <v:imagedata r:id="rId8" o:title=""/>
            <w10:wrap type="tight"/>
          </v:shape>
        </w:pict>
      </w:r>
      <w:r>
        <w:t>10 декабря 2014 года состоялось очередное выдвижение по линии общественной деятельности видного государственного и общественного деятеля РД, бывшего руководителя нашего района С.И. Курбанова.</w:t>
      </w:r>
    </w:p>
    <w:p w:rsidR="000E3C28" w:rsidRDefault="000E3C28" w:rsidP="000E586B">
      <w:pPr>
        <w:ind w:firstLine="540"/>
      </w:pPr>
      <w:r>
        <w:t>На заседании нового состава Совета старейшин при Главе РД, по рекомендации Рамазана Гаджимурадовича Абдулатипова, Сайгид Исамагомедович единогласно избран заместителем председателя и вновь членом Президиума Совета старейшин при Главе РД.</w:t>
      </w:r>
    </w:p>
    <w:p w:rsidR="000E3C28" w:rsidRDefault="000E3C28" w:rsidP="000E586B">
      <w:pPr>
        <w:ind w:firstLine="540"/>
      </w:pPr>
      <w:r>
        <w:t>Через несколько лет после ухода на пенсию, вернее 21 июня 2004 года С.И. Курбанов Указом Председателя Государственного Совета РД М.М. Магомедова был утвержден членом Совета старейшин при Государственном Совете РД.</w:t>
      </w:r>
    </w:p>
    <w:p w:rsidR="000E3C28" w:rsidRDefault="000E3C28" w:rsidP="000E586B">
      <w:pPr>
        <w:ind w:firstLine="540"/>
      </w:pPr>
      <w:r>
        <w:t>24 марта 2009 года на расширенном заседании Совета старейшин при Президенте РД, на котором присутствовал Президент РД М.Г. Алиев, Сайгид Исамагомедович был выдвинут, избрав его членом Президиума Совета старейшин при Президенте РД.</w:t>
      </w:r>
    </w:p>
    <w:p w:rsidR="000E3C28" w:rsidRDefault="000E3C28" w:rsidP="000E586B">
      <w:pPr>
        <w:ind w:firstLine="540"/>
      </w:pPr>
      <w:r>
        <w:t>За период работы в Совете старейшин, при разных руководителях РД, С.И. Курбанов не раз бывал в городах Буйнакске, Дербенте, Избербаше, Каспийске, Дагестанских Огнях, а также в Акушинском, Буйнакском, Дербентском, Карабудахкентском, Каякентском, Сергокалинском районах для решения различных вопросов. Ездил Сайгид Исамагомедович в г. Цхинвал Южной Осетии на сход старейшин Северного Кавказа.</w:t>
      </w:r>
    </w:p>
    <w:p w:rsidR="000E3C28" w:rsidRDefault="000E3C28" w:rsidP="000E586B">
      <w:pPr>
        <w:ind w:firstLine="540"/>
      </w:pPr>
      <w:r>
        <w:t>Работу С.И. Курбанова в Совете старейшин высоко оценивал и называл его фамилию не раз в своих докладах бывший председатель Совета старейшин республики А.Д. Умалатов. С.И. Курбанов работал в Совете старейшин при трех руководителях республики: Магомедали Магомедове, Муху Алиеве и Магомедсаламе Магомедове, а сейчас и при Рамазане Абдулатипове. И все они высоко оценивали его активность, обязательность, ответственное отношение к порученному делу и, конечно, большой практический опыт работы в культуре, лесном хозяйстве, сельском хозяйстве, среди молодежи, среди населения и, наконец, в Правительстве республики.</w:t>
      </w:r>
    </w:p>
    <w:p w:rsidR="000E3C28" w:rsidRDefault="000E3C28" w:rsidP="000E586B">
      <w:pPr>
        <w:ind w:firstLine="540"/>
      </w:pPr>
      <w:r>
        <w:t>А так, Сайгиду Исамагомедовичу до этого посчастливилось работать и при Абдурахмане Даниялове, Магомедсаламе Умаханове, Магомеде Юсупове. За активную деятельность в Совете старейшин С.И. Курбанов получил Благодарственные письма от Президента РД Муху Алиева и от Президента Южной Осетии Эдуарда Кокойты. Высоко была оценена деятельность С.И. Курбанова в Совете старейшин и Президентом РД М-С. Магомедовым, наградив его 8 июня 2010 года Орденом «За заслуги перед Республикой Дагестан».</w:t>
      </w:r>
    </w:p>
    <w:p w:rsidR="000E3C28" w:rsidRDefault="000E3C28" w:rsidP="000E586B">
      <w:pPr>
        <w:ind w:firstLine="540"/>
      </w:pPr>
      <w:r>
        <w:t>В период нахождения на пенсии и работы в Совете старейшин при Госсовете РД, его Председатель М.М. Магомедов в 2005 году наградил С.И. Курбанова Почетной грамотой РД. Это было высшей наградой республики до утверждения Ордена «За заслуги перед Республикой Дагестан».</w:t>
      </w:r>
    </w:p>
    <w:p w:rsidR="000E3C28" w:rsidRDefault="000E3C28" w:rsidP="000E586B">
      <w:pPr>
        <w:ind w:firstLine="540"/>
      </w:pPr>
      <w:r>
        <w:t>Сайгид Исамагомедович является Почетным гражданином Сергокалинского района, Почетным работником леса РФ, Лауреатом Государственной премии РД в области общественных и естественных наук за «Красную книгу Дагестана».</w:t>
      </w:r>
    </w:p>
    <w:p w:rsidR="000E3C28" w:rsidRDefault="000E3C28" w:rsidP="000E586B">
      <w:pPr>
        <w:ind w:firstLine="540"/>
      </w:pPr>
      <w:r>
        <w:t>Сайгид Исамагомедович Курбанов и сейчас полон сил, энергии и желаний, чтобы и дальше активно трудиться на благо родной республики и дагестанского народа в новой роли.</w:t>
      </w:r>
    </w:p>
    <w:p w:rsidR="000E3C28" w:rsidRDefault="000E3C28" w:rsidP="000E586B">
      <w:pPr>
        <w:ind w:firstLine="540"/>
      </w:pPr>
      <w:r>
        <w:t>Уважаемый Сайгид Исамагомедович! Районное Собрание депутатов, Администрация района, Совет старейшин при Главе МР «Сергокалинский район», Ваши друзья поздравляют Вас с заслуженным новым назначением. От души желаем Вам крепкого здоровья, успехов, удачи, добра и счастья!</w:t>
      </w:r>
    </w:p>
    <w:p w:rsidR="000E3C28" w:rsidRDefault="000E3C28" w:rsidP="000E586B">
      <w:pPr>
        <w:ind w:firstLine="540"/>
      </w:pPr>
    </w:p>
    <w:p w:rsidR="000E3C28" w:rsidRPr="00860E64" w:rsidRDefault="000E3C28" w:rsidP="000E586B">
      <w:pPr>
        <w:spacing w:line="194" w:lineRule="atLeast"/>
        <w:jc w:val="center"/>
        <w:rPr>
          <w:b/>
        </w:rPr>
      </w:pPr>
      <w:r w:rsidRPr="00860E64">
        <w:rPr>
          <w:b/>
        </w:rPr>
        <w:t>Будет тяжело, но справимся</w:t>
      </w:r>
    </w:p>
    <w:p w:rsidR="000E3C28" w:rsidRPr="00860E64" w:rsidRDefault="000E3C28" w:rsidP="000E586B">
      <w:pPr>
        <w:spacing w:line="194" w:lineRule="atLeast"/>
        <w:rPr>
          <w:sz w:val="24"/>
          <w:szCs w:val="24"/>
          <w:lang w:eastAsia="ru-RU"/>
        </w:rPr>
      </w:pPr>
      <w:r>
        <w:rPr>
          <w:noProof/>
          <w:lang w:eastAsia="ru-RU"/>
        </w:rPr>
        <w:pict>
          <v:shape id="_x0000_s1027" type="#_x0000_t75" style="position:absolute;margin-left:0;margin-top:5.35pt;width:305.55pt;height:147.7pt;z-index:-251657216" wrapcoords="-53 0 -53 21490 21600 21490 21600 0 -53 0">
            <v:imagedata r:id="rId9" o:title=""/>
            <w10:wrap type="tight"/>
          </v:shape>
        </w:pict>
      </w:r>
      <w:r w:rsidRPr="00860E64">
        <w:rPr>
          <w:sz w:val="24"/>
          <w:szCs w:val="24"/>
          <w:lang w:eastAsia="ru-RU"/>
        </w:rPr>
        <w:t>В зале заседаний Администрации района 24 декабря 2014 года прошло последнее в уходящем году заседание актива района.</w:t>
      </w:r>
    </w:p>
    <w:p w:rsidR="000E3C28" w:rsidRPr="00860E64" w:rsidRDefault="000E3C28" w:rsidP="000E586B">
      <w:pPr>
        <w:autoSpaceDE w:val="0"/>
        <w:autoSpaceDN w:val="0"/>
        <w:adjustRightInd w:val="0"/>
        <w:spacing w:after="0" w:line="194" w:lineRule="atLeast"/>
        <w:ind w:firstLine="283"/>
        <w:jc w:val="both"/>
        <w:rPr>
          <w:sz w:val="24"/>
          <w:szCs w:val="24"/>
          <w:lang w:eastAsia="ru-RU"/>
        </w:rPr>
      </w:pPr>
      <w:r w:rsidRPr="00860E64">
        <w:rPr>
          <w:sz w:val="24"/>
          <w:szCs w:val="24"/>
          <w:lang w:eastAsia="ru-RU"/>
        </w:rPr>
        <w:t>На повестку дня заседания были вынесены три вопроса:</w:t>
      </w:r>
    </w:p>
    <w:p w:rsidR="000E3C28" w:rsidRPr="00860E64" w:rsidRDefault="000E3C28" w:rsidP="000E586B">
      <w:pPr>
        <w:autoSpaceDE w:val="0"/>
        <w:autoSpaceDN w:val="0"/>
        <w:adjustRightInd w:val="0"/>
        <w:spacing w:after="0" w:line="194" w:lineRule="atLeast"/>
        <w:ind w:firstLine="283"/>
        <w:jc w:val="both"/>
        <w:rPr>
          <w:sz w:val="24"/>
          <w:szCs w:val="24"/>
          <w:lang w:eastAsia="ru-RU"/>
        </w:rPr>
      </w:pPr>
      <w:r w:rsidRPr="00860E64">
        <w:rPr>
          <w:sz w:val="24"/>
          <w:szCs w:val="24"/>
          <w:lang w:eastAsia="ru-RU"/>
        </w:rPr>
        <w:t>1. О состоянии спортивно-массовой работы в учреждениях образования и ходе реализации подпроекта "Спортивный Дагестан" приоритетного проекта развития Республики Дагестан "Человеческий капитал".</w:t>
      </w:r>
    </w:p>
    <w:p w:rsidR="000E3C28" w:rsidRPr="00860E64" w:rsidRDefault="000E3C28" w:rsidP="000E586B">
      <w:pPr>
        <w:autoSpaceDE w:val="0"/>
        <w:autoSpaceDN w:val="0"/>
        <w:adjustRightInd w:val="0"/>
        <w:spacing w:after="0" w:line="194" w:lineRule="atLeast"/>
        <w:ind w:firstLine="283"/>
        <w:jc w:val="both"/>
        <w:rPr>
          <w:sz w:val="24"/>
          <w:szCs w:val="24"/>
          <w:lang w:eastAsia="ru-RU"/>
        </w:rPr>
      </w:pPr>
      <w:r w:rsidRPr="00860E64">
        <w:rPr>
          <w:sz w:val="24"/>
          <w:szCs w:val="24"/>
          <w:lang w:eastAsia="ru-RU"/>
        </w:rPr>
        <w:t>2. О проекте районного бюджета МР "Сергокалинский район" на 2015 год и плановый период 2016-2017 годов.</w:t>
      </w:r>
    </w:p>
    <w:p w:rsidR="000E3C28" w:rsidRPr="00860E64" w:rsidRDefault="000E3C28" w:rsidP="000E586B">
      <w:pPr>
        <w:autoSpaceDE w:val="0"/>
        <w:autoSpaceDN w:val="0"/>
        <w:adjustRightInd w:val="0"/>
        <w:spacing w:after="0" w:line="194" w:lineRule="atLeast"/>
        <w:ind w:firstLine="283"/>
        <w:jc w:val="both"/>
        <w:rPr>
          <w:sz w:val="24"/>
          <w:szCs w:val="24"/>
          <w:lang w:eastAsia="ru-RU"/>
        </w:rPr>
      </w:pPr>
      <w:r w:rsidRPr="00860E64">
        <w:rPr>
          <w:sz w:val="24"/>
          <w:szCs w:val="24"/>
          <w:lang w:eastAsia="ru-RU"/>
        </w:rPr>
        <w:t>3. О перечне вопросов, планируемых обсудить на заседаниях Администрации МР "Сергокалинский район" в 2015 году.</w:t>
      </w:r>
    </w:p>
    <w:p w:rsidR="000E3C28" w:rsidRPr="00860E64" w:rsidRDefault="000E3C28" w:rsidP="000E586B">
      <w:pPr>
        <w:autoSpaceDE w:val="0"/>
        <w:autoSpaceDN w:val="0"/>
        <w:adjustRightInd w:val="0"/>
        <w:spacing w:after="0" w:line="194" w:lineRule="atLeast"/>
        <w:ind w:firstLine="283"/>
        <w:jc w:val="both"/>
        <w:rPr>
          <w:sz w:val="24"/>
          <w:szCs w:val="24"/>
          <w:lang w:eastAsia="ru-RU"/>
        </w:rPr>
      </w:pPr>
      <w:r w:rsidRPr="00860E64">
        <w:rPr>
          <w:sz w:val="24"/>
          <w:szCs w:val="24"/>
          <w:lang w:eastAsia="ru-RU"/>
        </w:rPr>
        <w:t xml:space="preserve">В своем докладе по первому вопросу начальник отдела по физической культуре и спорту </w:t>
      </w:r>
      <w:r w:rsidRPr="00860E64">
        <w:rPr>
          <w:b/>
          <w:bCs/>
          <w:sz w:val="24"/>
          <w:szCs w:val="24"/>
          <w:lang w:eastAsia="ru-RU"/>
        </w:rPr>
        <w:t>Омаров А.О.</w:t>
      </w:r>
      <w:r w:rsidRPr="00860E64">
        <w:rPr>
          <w:sz w:val="24"/>
          <w:szCs w:val="24"/>
          <w:lang w:eastAsia="ru-RU"/>
        </w:rPr>
        <w:t xml:space="preserve"> отметил, что уже девятый раз подряд район занимает первое место в республиканском конкурсе по организации спортивно-массовой работы. Это результат слаженной работы всей спортивной общественности района. В текущем году спортсмены района становились победителями всероссийских соревнований, призерами первенств СКФО, республиканских турниров. На все турниры спортсмены выезжали за счет средств Администрации района. В текущем году расширилась спортивная база, закуплен новый спортинвентарь. Выразив благодарность руководству района за повседневную поддержку, Омаров А.О. заверил, что в наступающем году спортсмены района порадуют сергокалинцев новыми успехами.</w:t>
      </w:r>
    </w:p>
    <w:p w:rsidR="000E3C28" w:rsidRPr="00860E64" w:rsidRDefault="000E3C28" w:rsidP="000E586B">
      <w:pPr>
        <w:autoSpaceDE w:val="0"/>
        <w:autoSpaceDN w:val="0"/>
        <w:adjustRightInd w:val="0"/>
        <w:spacing w:after="0" w:line="194" w:lineRule="atLeast"/>
        <w:ind w:firstLine="283"/>
        <w:jc w:val="both"/>
        <w:rPr>
          <w:sz w:val="24"/>
          <w:szCs w:val="24"/>
          <w:lang w:eastAsia="ru-RU"/>
        </w:rPr>
      </w:pPr>
      <w:r w:rsidRPr="00860E64">
        <w:rPr>
          <w:sz w:val="24"/>
          <w:szCs w:val="24"/>
          <w:lang w:eastAsia="ru-RU"/>
        </w:rPr>
        <w:t xml:space="preserve">Представляя проект бюджета района на 2015 год и плановый период 2016-2017 годов, начальник финансового управления </w:t>
      </w:r>
      <w:r w:rsidRPr="00860E64">
        <w:rPr>
          <w:b/>
          <w:bCs/>
          <w:sz w:val="24"/>
          <w:szCs w:val="24"/>
          <w:lang w:eastAsia="ru-RU"/>
        </w:rPr>
        <w:t>Асхабов М.А.</w:t>
      </w:r>
      <w:r w:rsidRPr="00860E64">
        <w:rPr>
          <w:sz w:val="24"/>
          <w:szCs w:val="24"/>
          <w:lang w:eastAsia="ru-RU"/>
        </w:rPr>
        <w:t xml:space="preserve"> отметил, что бюджет на 2015 год будет сложным. Консолидированный бюджет 2015 года по доходам ниже, чем на 2014 год. Это связано с ситуацией вокруг Российской Федерации, введенными санкциями и, вследствии этого, финансово-экономическим кризисом в стране. Дотации из республиканского бюджета будут сокращены. В связи с этим, Асхабов М.А. обратил внимание руководителей на усиление финансовой дисциплины, приведение штатных расписаний в соответствие.</w:t>
      </w:r>
    </w:p>
    <w:p w:rsidR="000E3C28" w:rsidRPr="00860E64" w:rsidRDefault="000E3C28" w:rsidP="000E586B">
      <w:pPr>
        <w:autoSpaceDE w:val="0"/>
        <w:autoSpaceDN w:val="0"/>
        <w:adjustRightInd w:val="0"/>
        <w:spacing w:after="0" w:line="194" w:lineRule="atLeast"/>
        <w:ind w:firstLine="283"/>
        <w:jc w:val="both"/>
        <w:rPr>
          <w:sz w:val="24"/>
          <w:szCs w:val="24"/>
          <w:lang w:eastAsia="ru-RU"/>
        </w:rPr>
      </w:pPr>
      <w:r w:rsidRPr="00860E64">
        <w:rPr>
          <w:sz w:val="24"/>
          <w:szCs w:val="24"/>
          <w:lang w:eastAsia="ru-RU"/>
        </w:rPr>
        <w:t>Руководитель аппарата Администрации района представил план работы Администрации на 2015 год.</w:t>
      </w:r>
    </w:p>
    <w:p w:rsidR="000E3C28" w:rsidRPr="00860E64" w:rsidRDefault="000E3C28" w:rsidP="000E586B">
      <w:pPr>
        <w:autoSpaceDE w:val="0"/>
        <w:autoSpaceDN w:val="0"/>
        <w:adjustRightInd w:val="0"/>
        <w:spacing w:after="0" w:line="194" w:lineRule="atLeast"/>
        <w:ind w:firstLine="283"/>
        <w:jc w:val="both"/>
        <w:rPr>
          <w:sz w:val="24"/>
          <w:szCs w:val="24"/>
          <w:lang w:eastAsia="ru-RU"/>
        </w:rPr>
      </w:pPr>
      <w:r w:rsidRPr="00860E64">
        <w:rPr>
          <w:sz w:val="24"/>
          <w:szCs w:val="24"/>
          <w:lang w:eastAsia="ru-RU"/>
        </w:rPr>
        <w:t xml:space="preserve">В обсуждении вопросов повестки дня приняли участие </w:t>
      </w:r>
      <w:r w:rsidRPr="00860E64">
        <w:rPr>
          <w:b/>
          <w:bCs/>
          <w:sz w:val="24"/>
          <w:szCs w:val="24"/>
          <w:lang w:eastAsia="ru-RU"/>
        </w:rPr>
        <w:t>Магомедов Г.Г.</w:t>
      </w:r>
      <w:r w:rsidRPr="00860E64">
        <w:rPr>
          <w:sz w:val="24"/>
          <w:szCs w:val="24"/>
          <w:lang w:eastAsia="ru-RU"/>
        </w:rPr>
        <w:t xml:space="preserve"> - директор Мюрегинской спортивной школы, </w:t>
      </w:r>
      <w:r w:rsidRPr="00860E64">
        <w:rPr>
          <w:b/>
          <w:bCs/>
          <w:sz w:val="24"/>
          <w:szCs w:val="24"/>
          <w:lang w:eastAsia="ru-RU"/>
        </w:rPr>
        <w:t>Мирзамагомедов М-Г. М.</w:t>
      </w:r>
      <w:r w:rsidRPr="00860E64">
        <w:rPr>
          <w:sz w:val="24"/>
          <w:szCs w:val="24"/>
          <w:lang w:eastAsia="ru-RU"/>
        </w:rPr>
        <w:t xml:space="preserve"> - начальник Управления образования, </w:t>
      </w:r>
      <w:r w:rsidRPr="00860E64">
        <w:rPr>
          <w:b/>
          <w:bCs/>
          <w:sz w:val="24"/>
          <w:szCs w:val="24"/>
          <w:lang w:eastAsia="ru-RU"/>
        </w:rPr>
        <w:t>Магомедов М.Ал.</w:t>
      </w:r>
      <w:r w:rsidRPr="00860E64">
        <w:rPr>
          <w:sz w:val="24"/>
          <w:szCs w:val="24"/>
          <w:lang w:eastAsia="ru-RU"/>
        </w:rPr>
        <w:t xml:space="preserve"> - зам.главый Администрации района, </w:t>
      </w:r>
      <w:r w:rsidRPr="00860E64">
        <w:rPr>
          <w:b/>
          <w:bCs/>
          <w:sz w:val="24"/>
          <w:szCs w:val="24"/>
          <w:lang w:eastAsia="ru-RU"/>
        </w:rPr>
        <w:t>Османова У.М.</w:t>
      </w:r>
      <w:r w:rsidRPr="00860E64">
        <w:rPr>
          <w:sz w:val="24"/>
          <w:szCs w:val="24"/>
          <w:lang w:eastAsia="ru-RU"/>
        </w:rPr>
        <w:t xml:space="preserve"> - начальник отдела экономики.</w:t>
      </w:r>
    </w:p>
    <w:p w:rsidR="000E3C28" w:rsidRPr="00860E64" w:rsidRDefault="000E3C28" w:rsidP="000E586B">
      <w:pPr>
        <w:autoSpaceDE w:val="0"/>
        <w:autoSpaceDN w:val="0"/>
        <w:adjustRightInd w:val="0"/>
        <w:spacing w:after="0" w:line="194" w:lineRule="atLeast"/>
        <w:ind w:firstLine="283"/>
        <w:jc w:val="both"/>
        <w:rPr>
          <w:sz w:val="24"/>
          <w:szCs w:val="24"/>
          <w:lang w:eastAsia="ru-RU"/>
        </w:rPr>
      </w:pPr>
      <w:r w:rsidRPr="00860E64">
        <w:rPr>
          <w:sz w:val="24"/>
          <w:szCs w:val="24"/>
          <w:lang w:eastAsia="ru-RU"/>
        </w:rPr>
        <w:t>В своем выступлении на заседании Администрации Глава района</w:t>
      </w:r>
      <w:r w:rsidRPr="00860E64">
        <w:rPr>
          <w:b/>
          <w:bCs/>
          <w:sz w:val="24"/>
          <w:szCs w:val="24"/>
          <w:lang w:eastAsia="ru-RU"/>
        </w:rPr>
        <w:t xml:space="preserve"> Омаров Магомед Амирович</w:t>
      </w:r>
      <w:r w:rsidRPr="00860E64">
        <w:rPr>
          <w:sz w:val="24"/>
          <w:szCs w:val="24"/>
          <w:lang w:eastAsia="ru-RU"/>
        </w:rPr>
        <w:t xml:space="preserve"> сказал, что мы все должны понять то, что спорт - это здоровье нации и на это мы не будем жалеть денег, а всячески будем помогать спортсменам, чтоб у нас не было наркоманов, </w:t>
      </w:r>
      <w:r>
        <w:rPr>
          <w:noProof/>
          <w:lang w:eastAsia="ru-RU"/>
        </w:rPr>
        <w:pict>
          <v:shape id="_x0000_s1028" type="#_x0000_t75" style="position:absolute;left:0;text-align:left;margin-left:0;margin-top:0;width:209.4pt;height:149.65pt;z-index:-251656192;mso-position-horizontal-relative:text;mso-position-vertical-relative:text" wrapcoords="-13 0 -13 21582 21600 21582 21600 0 -13 0">
            <v:imagedata r:id="rId10" o:title=""/>
            <w10:wrap type="tight"/>
          </v:shape>
        </w:pict>
      </w:r>
      <w:r w:rsidRPr="00860E64">
        <w:rPr>
          <w:sz w:val="24"/>
          <w:szCs w:val="24"/>
          <w:lang w:eastAsia="ru-RU"/>
        </w:rPr>
        <w:t>экстремистов, а молодежь занималась спортом. Надо помогать тем тренерам, кто приносит очки в общую победу, а от тех, кто не дает результатов в своей работе, от них надо избавляться, где бы они ни работали.</w:t>
      </w:r>
    </w:p>
    <w:p w:rsidR="000E3C28" w:rsidRPr="00860E64" w:rsidRDefault="000E3C28" w:rsidP="000E586B">
      <w:pPr>
        <w:autoSpaceDE w:val="0"/>
        <w:autoSpaceDN w:val="0"/>
        <w:adjustRightInd w:val="0"/>
        <w:spacing w:after="0" w:line="200" w:lineRule="atLeast"/>
        <w:ind w:firstLine="283"/>
        <w:jc w:val="both"/>
        <w:rPr>
          <w:sz w:val="24"/>
          <w:szCs w:val="24"/>
          <w:lang w:eastAsia="ru-RU"/>
        </w:rPr>
      </w:pPr>
      <w:r w:rsidRPr="00860E64">
        <w:rPr>
          <w:sz w:val="24"/>
          <w:szCs w:val="24"/>
          <w:lang w:eastAsia="ru-RU"/>
        </w:rPr>
        <w:t>По бюджету Магомед Амирович сказал, что действительно бюджет будет сложным, но заверил, что все как получали зарплату, так и будут получать. И те планы по асфальтированию улиц и водоснабжению остаются в силе. Работы в новом году будут продолжены. Будет тяжело, но справимся. В заключении Омаров М.А. сказал, что в Новый год район вступает с хорошими показателями. В 2014 году сделано многое. Наша задача - сохранить этот настрой и добрые взаимоотношения. Это можно сделать хорошей работой каждого на своем рабочем месте. Глава района поздравил актив, в их лице всех жителей района с наступающим Новым годом. Пожелал здоровья, счастья, чтоб всем стать чуть добрее и радовались каждому дню.</w:t>
      </w:r>
    </w:p>
    <w:p w:rsidR="000E3C28" w:rsidRPr="00860E64" w:rsidRDefault="000E3C28" w:rsidP="000E586B">
      <w:pPr>
        <w:autoSpaceDE w:val="0"/>
        <w:autoSpaceDN w:val="0"/>
        <w:adjustRightInd w:val="0"/>
        <w:spacing w:after="0" w:line="200" w:lineRule="atLeast"/>
        <w:ind w:firstLine="283"/>
        <w:jc w:val="both"/>
        <w:rPr>
          <w:sz w:val="24"/>
          <w:szCs w:val="24"/>
          <w:lang w:eastAsia="ru-RU"/>
        </w:rPr>
      </w:pPr>
    </w:p>
    <w:p w:rsidR="000E3C28" w:rsidRPr="00860E64" w:rsidRDefault="000E3C28" w:rsidP="000E586B">
      <w:pPr>
        <w:autoSpaceDE w:val="0"/>
        <w:autoSpaceDN w:val="0"/>
        <w:adjustRightInd w:val="0"/>
        <w:spacing w:after="0" w:line="200" w:lineRule="atLeast"/>
        <w:jc w:val="right"/>
        <w:rPr>
          <w:b/>
          <w:bCs/>
          <w:i/>
          <w:iCs/>
          <w:sz w:val="24"/>
          <w:szCs w:val="24"/>
          <w:lang w:eastAsia="ru-RU"/>
        </w:rPr>
      </w:pPr>
      <w:r w:rsidRPr="00860E64">
        <w:rPr>
          <w:b/>
          <w:bCs/>
          <w:i/>
          <w:iCs/>
          <w:caps/>
          <w:sz w:val="24"/>
          <w:szCs w:val="24"/>
          <w:lang w:eastAsia="ru-RU"/>
        </w:rPr>
        <w:t>Наш корр</w:t>
      </w:r>
      <w:r w:rsidRPr="00860E64">
        <w:rPr>
          <w:b/>
          <w:bCs/>
          <w:i/>
          <w:iCs/>
          <w:sz w:val="24"/>
          <w:szCs w:val="24"/>
          <w:lang w:eastAsia="ru-RU"/>
        </w:rPr>
        <w:t>.</w:t>
      </w:r>
    </w:p>
    <w:p w:rsidR="000E3C28" w:rsidRDefault="000E3C28" w:rsidP="000E586B">
      <w:pPr>
        <w:autoSpaceDE w:val="0"/>
        <w:autoSpaceDN w:val="0"/>
        <w:adjustRightInd w:val="0"/>
        <w:spacing w:after="0" w:line="200" w:lineRule="atLeast"/>
        <w:jc w:val="right"/>
        <w:rPr>
          <w:b/>
          <w:bCs/>
          <w:i/>
          <w:iCs/>
          <w:caps/>
          <w:sz w:val="24"/>
          <w:szCs w:val="24"/>
          <w:lang w:eastAsia="ru-RU"/>
        </w:rPr>
      </w:pPr>
      <w:r w:rsidRPr="00860E64">
        <w:rPr>
          <w:b/>
          <w:bCs/>
          <w:i/>
          <w:iCs/>
          <w:sz w:val="24"/>
          <w:szCs w:val="24"/>
          <w:lang w:eastAsia="ru-RU"/>
        </w:rPr>
        <w:t xml:space="preserve">Фото </w:t>
      </w:r>
      <w:r w:rsidRPr="00860E64">
        <w:rPr>
          <w:b/>
          <w:bCs/>
          <w:i/>
          <w:iCs/>
          <w:caps/>
          <w:sz w:val="24"/>
          <w:szCs w:val="24"/>
          <w:lang w:eastAsia="ru-RU"/>
        </w:rPr>
        <w:t>Д-Г. Даудова</w:t>
      </w:r>
    </w:p>
    <w:p w:rsidR="000E3C28" w:rsidRDefault="000E3C28" w:rsidP="000E586B">
      <w:pPr>
        <w:autoSpaceDE w:val="0"/>
        <w:autoSpaceDN w:val="0"/>
        <w:adjustRightInd w:val="0"/>
        <w:spacing w:after="0" w:line="200" w:lineRule="atLeast"/>
        <w:jc w:val="right"/>
        <w:rPr>
          <w:b/>
          <w:bCs/>
          <w:i/>
          <w:iCs/>
          <w:caps/>
          <w:sz w:val="24"/>
          <w:szCs w:val="24"/>
          <w:lang w:eastAsia="ru-RU"/>
        </w:rPr>
      </w:pPr>
    </w:p>
    <w:p w:rsidR="000E3C28" w:rsidRDefault="000E3C28" w:rsidP="000E586B">
      <w:pPr>
        <w:jc w:val="center"/>
        <w:rPr>
          <w:b/>
        </w:rPr>
      </w:pPr>
      <w:r>
        <w:rPr>
          <w:b/>
        </w:rPr>
        <w:t>С праздником!</w:t>
      </w:r>
    </w:p>
    <w:p w:rsidR="000E3C28" w:rsidRDefault="000E3C28" w:rsidP="000E586B">
      <w:pPr>
        <w:ind w:firstLine="540"/>
      </w:pPr>
      <w:r>
        <w:t xml:space="preserve">Прошедший 2014-й год ознаменовался значительными успехами в спортивной жизни нашего района, очередными победами и событиями. Молодые спортсмены, упорно работая под руководством своих тренеров, делают все для того, чтобы продолжать славные спортивные традиции своих предков. Наш район находится на передовых позициях в республике, в том числе и в области спорта.  </w:t>
      </w:r>
    </w:p>
    <w:p w:rsidR="000E3C28" w:rsidRDefault="000E3C28" w:rsidP="000E586B">
      <w:pPr>
        <w:ind w:firstLine="540"/>
      </w:pPr>
      <w:r>
        <w:t>Я хочу вас поздравить с наступающим Новым годом, желаю сил, целеустремленности и терпения для того, чтобы вы радовали нас и прославляли свой район все новыми и новыми спортивными успехами. Пусть ваш труд всегда приносит высокие результаты, а вы будьте образцами подражания для младших поколений, чтобы им было на кого смотреть и равняться. С праздником!</w:t>
      </w:r>
    </w:p>
    <w:p w:rsidR="000E3C28" w:rsidRDefault="000E3C28" w:rsidP="000E586B">
      <w:pPr>
        <w:ind w:firstLine="540"/>
      </w:pPr>
    </w:p>
    <w:p w:rsidR="000E3C28" w:rsidRDefault="000E3C28" w:rsidP="000E586B">
      <w:pPr>
        <w:jc w:val="right"/>
        <w:rPr>
          <w:b/>
        </w:rPr>
      </w:pPr>
      <w:r>
        <w:rPr>
          <w:b/>
        </w:rPr>
        <w:t xml:space="preserve">Амир Омаров, </w:t>
      </w:r>
    </w:p>
    <w:p w:rsidR="000E3C28" w:rsidRDefault="000E3C28" w:rsidP="000E586B">
      <w:pPr>
        <w:jc w:val="right"/>
        <w:rPr>
          <w:b/>
        </w:rPr>
      </w:pPr>
      <w:r>
        <w:rPr>
          <w:b/>
        </w:rPr>
        <w:t xml:space="preserve">начальник отдела по физической культуре </w:t>
      </w:r>
    </w:p>
    <w:p w:rsidR="000E3C28" w:rsidRDefault="000E3C28" w:rsidP="000E586B">
      <w:pPr>
        <w:jc w:val="right"/>
        <w:rPr>
          <w:b/>
        </w:rPr>
      </w:pPr>
      <w:r>
        <w:rPr>
          <w:b/>
        </w:rPr>
        <w:t>и спорту Администрации МР «Сергокалинский район»</w:t>
      </w:r>
    </w:p>
    <w:p w:rsidR="000E3C28" w:rsidRDefault="000E3C28" w:rsidP="000E586B">
      <w:pPr>
        <w:jc w:val="right"/>
        <w:rPr>
          <w:b/>
        </w:rPr>
      </w:pPr>
    </w:p>
    <w:p w:rsidR="000E3C28" w:rsidRPr="0096199C" w:rsidRDefault="000E3C28" w:rsidP="000E586B">
      <w:pPr>
        <w:shd w:val="clear" w:color="auto" w:fill="FFFFFF"/>
        <w:jc w:val="center"/>
        <w:rPr>
          <w:rFonts w:ascii="Arial" w:hAnsi="Arial" w:cs="Arial"/>
          <w:color w:val="00274F"/>
          <w:sz w:val="21"/>
          <w:szCs w:val="21"/>
        </w:rPr>
      </w:pPr>
      <w:r>
        <w:rPr>
          <w:b/>
        </w:rPr>
        <w:t xml:space="preserve"> </w:t>
      </w:r>
      <w:r w:rsidRPr="0096199C">
        <w:rPr>
          <w:rFonts w:ascii="Arial" w:hAnsi="Arial" w:cs="Arial"/>
          <w:b/>
          <w:sz w:val="21"/>
          <w:szCs w:val="21"/>
        </w:rPr>
        <w:t>Общий гороскоп на 2015 год</w:t>
      </w:r>
    </w:p>
    <w:p w:rsidR="000E3C28" w:rsidRPr="00AD496A" w:rsidRDefault="000E3C28" w:rsidP="000E586B">
      <w:pPr>
        <w:ind w:firstLine="540"/>
      </w:pPr>
      <w:r w:rsidRPr="00AD496A">
        <w:t xml:space="preserve">Гороскоп на 2015 год, судя по прогнозируемым астрологическим событиям этого периода, обещает более позитивное время, чем год, ему предшествующий. В 2015 году складывается ситуация, когда многие астрологи говорят о том, что процессы, которые тянулись последние несколько лет и привносили хаос в нашу жизнь, наконец-то заканчиваются, начинает стабилизироваться политическая и экономическая обстановка в мире. Качество жизни многих жителей планеты заметно улучшается, а кризис, который беспокоил многие государства на протяжении последних лет, наконец-то подходит к своему завершению. Другими словами 2015 год должен стать переломным! В этот год, по восточному гороскопу год Овцы (Козы), одна эпоха сменяет другую, и всё человечество в очередной раз всматривается в будущее с большой надеждой. Да, так было и раньше, так будет и вновь, однако на этот раз в 2015 году у всего человечества действительно есть шанс изменить мир к лучшему! </w:t>
      </w:r>
    </w:p>
    <w:p w:rsidR="000E3C28" w:rsidRDefault="000E3C28" w:rsidP="000E586B">
      <w:pPr>
        <w:ind w:firstLine="540"/>
      </w:pPr>
      <w:r w:rsidRPr="00AD496A">
        <w:br/>
        <w:t>Подтверждения положительных изменений можно найти и в китайском гороскопе на 2015 год Овцы. В китайской традиционной астрологии 2015 год Юи Вей или 32 год зелёной деревянной Овцы аллегорично представлен как период конца лета – период достатка и благополучия. Часто встречается следующая трактовка: «Творческое начало деревянной Овцы, добивается богатства своим усердием выражаемым в труде» - что, согласитесь, не оставляет сомнений в будущем благополучии. </w:t>
      </w:r>
      <w:r w:rsidRPr="00AD496A">
        <w:br/>
      </w:r>
      <w:r w:rsidRPr="00AD496A">
        <w:br/>
        <w:t>Уже в январе 2015 года все жители Земли смогут оценить, почувствовать на себе, насколько поменялась ситуация. Изменится «угол зрения» на многие политические проблемы и экономические вопросы. На первый план выйдут проблемы образования, при этом основной уклон будет сделан на образовании в ВУЗах и колледжах. На протяжении всего 2015 года можно ожидать, что будут рассматриваться новые законопроекты, которые позволят структурировать работу высших учебных заведений, а также «навести порядок» в этой отрасли обучения. Помимо образования, изменения коснутся и отношений между странами, некоторые из них, придут к соглашению о безвизовом въезде, а другие наоборот, начнут закрывать свои границы. Правда следует отметить, что этот момент будет лишь озвучен в течение 2015 года, а основные события, скорее всего, начнут разворачиваться в последующие годы. </w:t>
      </w:r>
      <w:r w:rsidRPr="00AD496A">
        <w:br/>
      </w:r>
      <w:r w:rsidRPr="00AD496A">
        <w:br/>
        <w:t>Те инновации, которые будут презентованы населению Земли в 2015 году, способны перевернуть нашу жизнь, например, так, как это было, когда появился сотовый телефон или интернет. Развитие высоких технологий позволит влиять на политику, и это, наверное, будет одним из решающих факторов для дальнейшего формирования общества будущего. </w:t>
      </w:r>
      <w:r w:rsidRPr="00AD496A">
        <w:br/>
      </w:r>
      <w:r w:rsidRPr="00AD496A">
        <w:br/>
        <w:t>Также в 2015 году вероятно продвижение человечества в космической сфере, например в первом полугодии 2015 года, возможны «известия» от космических аппаратов, которые ранее были направлены в космос для исследовательских целей. Данные, которые будут получены в это время, могут в корне изменить взгляд на теории о строении Вселенной, возникновении жизни, а также на наличие жизни на других планетах. </w:t>
      </w:r>
      <w:r w:rsidRPr="00AD496A">
        <w:br/>
      </w:r>
      <w:r w:rsidRPr="00AD496A">
        <w:br/>
        <w:t>Эконоимка быстрым темпом начнет стабилизироваться, а рынки начнут восстанавливаться от понесенных потерь за предшествующие годы.</w:t>
      </w:r>
    </w:p>
    <w:p w:rsidR="000E3C28" w:rsidRDefault="000E3C28" w:rsidP="000E586B">
      <w:pPr>
        <w:ind w:firstLine="540"/>
      </w:pPr>
    </w:p>
    <w:p w:rsidR="000E3C28" w:rsidRPr="00B15D30" w:rsidRDefault="000E3C28" w:rsidP="000E586B">
      <w:pPr>
        <w:jc w:val="center"/>
        <w:rPr>
          <w:b/>
        </w:rPr>
      </w:pPr>
      <w:r w:rsidRPr="00AD496A">
        <w:t xml:space="preserve"> </w:t>
      </w:r>
      <w:r w:rsidRPr="00B15D30">
        <w:rPr>
          <w:b/>
        </w:rPr>
        <w:t>Отметили профессиональный праздник</w:t>
      </w:r>
    </w:p>
    <w:p w:rsidR="000E3C28" w:rsidRPr="00B15D30" w:rsidRDefault="000E3C28" w:rsidP="000E586B">
      <w:pPr>
        <w:ind w:firstLine="540"/>
      </w:pPr>
      <w:r>
        <w:rPr>
          <w:noProof/>
          <w:lang w:eastAsia="ru-RU"/>
        </w:rPr>
        <w:pict>
          <v:shape id="_x0000_s1029" type="#_x0000_t75" style="position:absolute;left:0;text-align:left;margin-left:0;margin-top:26.85pt;width:297pt;height:186.9pt;z-index:-251655168" wrapcoords="-11 0 -11 21583 21600 21583 21600 0 -11 0">
            <v:imagedata r:id="rId11" o:title=""/>
            <w10:wrap type="tight"/>
          </v:shape>
        </w:pict>
      </w:r>
    </w:p>
    <w:p w:rsidR="000E3C28" w:rsidRPr="00B15D30" w:rsidRDefault="000E3C28" w:rsidP="000E586B">
      <w:pPr>
        <w:ind w:firstLine="540"/>
      </w:pPr>
      <w:r w:rsidRPr="00B15D30">
        <w:t>Дата 22 декабря отмечена в календаре как День работников Пенсионного фонда. Российский Пенсионный фонд, выступающий в качестве организации, оказывающей социально-значимые государственные услуги гражданам, был создан в 1990 году Постановлением Верховного Совета РСФСР «Об организации Пенсионного фонда РСФСР».</w:t>
      </w:r>
    </w:p>
    <w:p w:rsidR="000E3C28" w:rsidRPr="00B15D30" w:rsidRDefault="000E3C28" w:rsidP="000E586B">
      <w:pPr>
        <w:ind w:firstLine="540"/>
      </w:pPr>
      <w:r w:rsidRPr="00B15D30">
        <w:t xml:space="preserve">В этот день мы посетили Управление ОПФР по Сергокалинскому району, где чувствовалась праздничная обстановка. Работники службы </w:t>
      </w:r>
      <w:r>
        <w:t>приглашали</w:t>
      </w:r>
      <w:r w:rsidRPr="00B15D30">
        <w:t xml:space="preserve"> всех посетителей </w:t>
      </w:r>
      <w:r>
        <w:t>к</w:t>
      </w:r>
      <w:r w:rsidRPr="00B15D30">
        <w:t xml:space="preserve"> накрыт</w:t>
      </w:r>
      <w:r>
        <w:t xml:space="preserve">ому </w:t>
      </w:r>
      <w:r w:rsidRPr="00B15D30">
        <w:t>стол</w:t>
      </w:r>
      <w:r>
        <w:t>у</w:t>
      </w:r>
      <w:r w:rsidRPr="00B15D30">
        <w:t xml:space="preserve">. Со словами поздравлений в адрес руководства и коллектива обратился заместитель главы Администрации МР «Сергокалинский район» Магомед Алибекович Магомедов, который отметил, что это образцовый коллектив, находящийся на хорошем счету у отделения Пенсионного фонда РД. Пожелал им дальнейшей плодотворной работы на благо жителей района. </w:t>
      </w:r>
    </w:p>
    <w:p w:rsidR="000E3C28" w:rsidRPr="00B15D30" w:rsidRDefault="000E3C28" w:rsidP="000E586B">
      <w:pPr>
        <w:ind w:firstLine="540"/>
      </w:pPr>
      <w:r w:rsidRPr="00B15D30">
        <w:t xml:space="preserve">Поздравили сотрудников УОПФР и пожелали им всего наилучшего пенсионеры Муминат Мирзаева, Патимат Мусаева и Абдулла </w:t>
      </w:r>
      <w:r>
        <w:t>Арсланов.</w:t>
      </w:r>
      <w:r w:rsidRPr="00B15D30">
        <w:t xml:space="preserve"> В свою очередь, начальник УОПФР Арсланали Арсланалиев поблагодарил за добрые слова и пожелания и заверил в том, что коллектив будет и в дальнейшем добросовестно работать, решать пенсионные вопросы граждан.  </w:t>
      </w:r>
    </w:p>
    <w:p w:rsidR="000E3C28" w:rsidRPr="00B15D30" w:rsidRDefault="000E3C28" w:rsidP="000E586B">
      <w:pPr>
        <w:ind w:firstLine="540"/>
      </w:pPr>
      <w:r>
        <w:rPr>
          <w:noProof/>
          <w:lang w:eastAsia="ru-RU"/>
        </w:rPr>
        <w:pict>
          <v:shape id="_x0000_s1030" type="#_x0000_t75" style="position:absolute;left:0;text-align:left;margin-left:0;margin-top:-47.05pt;width:297.7pt;height:159.85pt;z-index:-251654144" wrapcoords="-17 0 -17 21568 21600 21568 21600 0 -17 0">
            <v:imagedata r:id="rId12" o:title=""/>
            <w10:wrap type="tight"/>
          </v:shape>
        </w:pict>
      </w:r>
      <w:r w:rsidRPr="00B15D30">
        <w:t>Здесь трудятся 19 специалистов, занимающихся установлением и выплатой пенсий, единовременных выплат, материнского капитала, выдачей страховых свидетельств. Жалоб от клиентов на их работу в республиканский Пенсионный фонд не поступает, напротив, при возникновении задолженностей у плательщиков страховых взносов, работники Управления идут им навстречу, рассылая уведомления о необходимости погашения задолженности по нескольк</w:t>
      </w:r>
      <w:r>
        <w:t>у</w:t>
      </w:r>
      <w:r w:rsidRPr="00B15D30">
        <w:t xml:space="preserve"> раз. Сегодня Управление отделения Пенсионного фонда РД по Сергокалинскому району входит в десятку лучших отделений по республике.</w:t>
      </w:r>
    </w:p>
    <w:p w:rsidR="000E3C28" w:rsidRPr="00B15D30" w:rsidRDefault="000E3C28" w:rsidP="000E586B">
      <w:pPr>
        <w:ind w:firstLine="540"/>
      </w:pPr>
    </w:p>
    <w:p w:rsidR="000E3C28" w:rsidRPr="00B15D30" w:rsidRDefault="000E3C28" w:rsidP="000E586B">
      <w:pPr>
        <w:jc w:val="right"/>
        <w:rPr>
          <w:b/>
        </w:rPr>
      </w:pPr>
      <w:r w:rsidRPr="00B15D30">
        <w:rPr>
          <w:b/>
        </w:rPr>
        <w:t>Патимат Аледзиева</w:t>
      </w:r>
    </w:p>
    <w:p w:rsidR="000E3C28" w:rsidRDefault="000E3C28" w:rsidP="000E586B">
      <w:pPr>
        <w:jc w:val="right"/>
        <w:rPr>
          <w:b/>
        </w:rPr>
      </w:pPr>
      <w:r w:rsidRPr="00B15D30">
        <w:rPr>
          <w:b/>
        </w:rPr>
        <w:t xml:space="preserve"> Фото Даудгаджи Даудова</w:t>
      </w:r>
    </w:p>
    <w:p w:rsidR="000E3C28" w:rsidRPr="00DD1D25" w:rsidRDefault="000E3C28" w:rsidP="000E586B">
      <w:pPr>
        <w:jc w:val="center"/>
        <w:rPr>
          <w:b/>
        </w:rPr>
      </w:pPr>
    </w:p>
    <w:p w:rsidR="000E3C28" w:rsidRDefault="000E3C28" w:rsidP="000E586B">
      <w:pPr>
        <w:rPr>
          <w:b/>
        </w:rPr>
      </w:pPr>
      <w:r>
        <w:rPr>
          <w:b/>
        </w:rPr>
        <w:t xml:space="preserve">                                                </w:t>
      </w:r>
      <w:r w:rsidRPr="00DD1D25">
        <w:rPr>
          <w:b/>
        </w:rPr>
        <w:t>Новогодни</w:t>
      </w:r>
      <w:r>
        <w:rPr>
          <w:b/>
        </w:rPr>
        <w:t>й юмор</w:t>
      </w:r>
    </w:p>
    <w:p w:rsidR="000E3C28" w:rsidRPr="001B0889" w:rsidRDefault="000E3C28" w:rsidP="000E586B">
      <w:pPr>
        <w:rPr>
          <w:b/>
        </w:rPr>
      </w:pPr>
      <w:r>
        <w:rPr>
          <w:b/>
        </w:rPr>
        <w:t xml:space="preserve">                                                          </w:t>
      </w:r>
      <w:r>
        <w:t>***</w:t>
      </w:r>
    </w:p>
    <w:p w:rsidR="000E3C28" w:rsidRPr="006C21B9" w:rsidRDefault="000E3C28" w:rsidP="000E586B">
      <w:r w:rsidRPr="006C21B9">
        <w:t>— Дед Мороз, спасибо за подарок, который ты мне принес. </w:t>
      </w:r>
      <w:r w:rsidRPr="006C21B9">
        <w:br/>
        <w:t>— Пустяк, не стоит благодарности. </w:t>
      </w:r>
      <w:r w:rsidRPr="006C21B9">
        <w:br/>
        <w:t>— Я тоже так думаю, но мама велела так сказать. </w:t>
      </w:r>
    </w:p>
    <w:p w:rsidR="000E3C28" w:rsidRDefault="000E3C28" w:rsidP="000E586B"/>
    <w:p w:rsidR="000E3C28" w:rsidRDefault="000E3C28" w:rsidP="000E586B">
      <w:r>
        <w:t xml:space="preserve">                                                          ***</w:t>
      </w:r>
    </w:p>
    <w:p w:rsidR="000E3C28" w:rsidRDefault="000E3C28" w:rsidP="000E586B">
      <w:r w:rsidRPr="006C21B9">
        <w:t>Мама сыну: — Кто тебя научил говорить «Черт побери?». </w:t>
      </w:r>
      <w:r w:rsidRPr="006C21B9">
        <w:br/>
        <w:t>— Дед Мороз. </w:t>
      </w:r>
      <w:r w:rsidRPr="006C21B9">
        <w:br/>
        <w:t>— Не обманывай. </w:t>
      </w:r>
      <w:r w:rsidRPr="006C21B9">
        <w:br/>
        <w:t>— Клянусь! Ночью он пришел с подарком для меня, ударился об угол стола, и как раз это и сказал.</w:t>
      </w:r>
    </w:p>
    <w:p w:rsidR="000E3C28" w:rsidRDefault="000E3C28" w:rsidP="000E586B">
      <w:pPr>
        <w:jc w:val="center"/>
        <w:rPr>
          <w:b/>
        </w:rPr>
      </w:pPr>
      <w:r w:rsidRPr="00524BAD">
        <w:rPr>
          <w:b/>
        </w:rPr>
        <w:t>Поздравления</w:t>
      </w:r>
    </w:p>
    <w:p w:rsidR="000E3C28" w:rsidRDefault="000E3C28" w:rsidP="000E586B">
      <w:pPr>
        <w:ind w:firstLine="540"/>
      </w:pPr>
    </w:p>
    <w:p w:rsidR="000E3C28" w:rsidRPr="00206192" w:rsidRDefault="000E3C28" w:rsidP="000E586B">
      <w:pPr>
        <w:ind w:firstLine="540"/>
      </w:pPr>
      <w:r w:rsidRPr="00206192">
        <w:t xml:space="preserve">В наступающем 2015-м году я хочу пожелать всему коллективу Детской школы искусств, а также нашим воспитанникам крепкого здоровья, оптимизма, высокой работоспособности, новых творческих успехов и неисчерпаемого вдохновения. Пусть любовь публики, завоеванная вами за годы упорного труда, освещает ваш дальнейший творческий путь и дает новые силы для больших достижений. </w:t>
      </w:r>
    </w:p>
    <w:p w:rsidR="000E3C28" w:rsidRPr="00206192" w:rsidRDefault="000E3C28" w:rsidP="000E586B">
      <w:pPr>
        <w:ind w:firstLine="540"/>
      </w:pPr>
      <w:r w:rsidRPr="00206192">
        <w:t>Всего наилучшего в новом году и родителям наших воспитанников, пусть дети радуют вас своим мастерством и оправдывают ваши самые высокие ожидания. Мирного неба над головой, улыбок, радостного смеха! С праздником, дорогие!</w:t>
      </w:r>
    </w:p>
    <w:p w:rsidR="000E3C28" w:rsidRPr="00206192" w:rsidRDefault="000E3C28" w:rsidP="000E586B"/>
    <w:p w:rsidR="000E3C28" w:rsidRPr="00206192" w:rsidRDefault="000E3C28" w:rsidP="000E586B">
      <w:pPr>
        <w:jc w:val="right"/>
        <w:rPr>
          <w:b/>
        </w:rPr>
      </w:pPr>
      <w:r w:rsidRPr="00206192">
        <w:rPr>
          <w:b/>
        </w:rPr>
        <w:t xml:space="preserve">Саида Ибрагимова, директор Детской школы искусств  </w:t>
      </w:r>
    </w:p>
    <w:p w:rsidR="000E3C28" w:rsidRPr="00206192" w:rsidRDefault="000E3C28" w:rsidP="000E586B">
      <w:pPr>
        <w:jc w:val="right"/>
        <w:rPr>
          <w:b/>
        </w:rPr>
      </w:pPr>
    </w:p>
    <w:p w:rsidR="000E3C28" w:rsidRPr="00206192" w:rsidRDefault="000E3C28" w:rsidP="000E586B">
      <w:pPr>
        <w:jc w:val="right"/>
        <w:rPr>
          <w:b/>
        </w:rPr>
      </w:pPr>
    </w:p>
    <w:p w:rsidR="000E3C28" w:rsidRDefault="000E3C28" w:rsidP="000E586B">
      <w:pPr>
        <w:ind w:firstLine="540"/>
      </w:pPr>
      <w:r>
        <w:t>Уважаемая молодежь Сергокалинского района! От всей души поздравляю вас со светлым, ярким, по-настоящему теплым праздником Новым годом! В сфере молодежной политики уходящий год запомнился по-настоящему яркими, запоминающимися событиями, было много достижений молодежи в спорте, образовании и культуре. Очень важно, что молодежь не стоит в стороне, а активно участвует в жизни района. Молодежь – это будущее района, его деловой потенциал. Учитывая достижения нашей молодежи в 2014 году, мы можем с оптимизмом смотреть в будущий 2015 год.</w:t>
      </w:r>
    </w:p>
    <w:p w:rsidR="000E3C28" w:rsidRDefault="000E3C28" w:rsidP="000E586B">
      <w:pPr>
        <w:ind w:firstLine="540"/>
      </w:pPr>
      <w:r>
        <w:t>В новый год мы вступаем с новыми планами и надеждами, с уверенностью в своих силах и желанием сделать этот мир лучше. Желаю всей молодежи Сергокалинского района счастья, здоровья, мира и благополучия в новом году! Новых успехов, ярких побед и свершений!</w:t>
      </w:r>
    </w:p>
    <w:p w:rsidR="000E3C28" w:rsidRDefault="000E3C28" w:rsidP="000E586B">
      <w:pPr>
        <w:ind w:firstLine="540"/>
      </w:pPr>
      <w:r>
        <w:t>С Новым годом! С новым счастьем!</w:t>
      </w:r>
    </w:p>
    <w:p w:rsidR="000E3C28" w:rsidRDefault="000E3C28" w:rsidP="000E586B"/>
    <w:p w:rsidR="000E3C28" w:rsidRDefault="000E3C28" w:rsidP="000E586B">
      <w:pPr>
        <w:jc w:val="right"/>
        <w:rPr>
          <w:b/>
        </w:rPr>
      </w:pPr>
      <w:r w:rsidRPr="00524BAD">
        <w:rPr>
          <w:b/>
        </w:rPr>
        <w:t xml:space="preserve">Ислам Меджидов, </w:t>
      </w:r>
    </w:p>
    <w:p w:rsidR="000E3C28" w:rsidRDefault="000E3C28" w:rsidP="000E586B">
      <w:pPr>
        <w:jc w:val="right"/>
        <w:rPr>
          <w:b/>
        </w:rPr>
      </w:pPr>
      <w:r w:rsidRPr="00524BAD">
        <w:rPr>
          <w:b/>
        </w:rPr>
        <w:t xml:space="preserve">ведущий специалист по работе с молодежью </w:t>
      </w:r>
    </w:p>
    <w:p w:rsidR="000E3C28" w:rsidRPr="00524BAD" w:rsidRDefault="000E3C28" w:rsidP="000E586B">
      <w:pPr>
        <w:jc w:val="right"/>
        <w:rPr>
          <w:b/>
        </w:rPr>
      </w:pPr>
      <w:r w:rsidRPr="00524BAD">
        <w:rPr>
          <w:b/>
        </w:rPr>
        <w:t xml:space="preserve">Администрации МР «Сергокалинский район» </w:t>
      </w:r>
    </w:p>
    <w:p w:rsidR="000E3C28" w:rsidRPr="000E586B" w:rsidRDefault="000E3C28" w:rsidP="000E586B">
      <w:r w:rsidRPr="006C21B9">
        <w:t> </w:t>
      </w:r>
      <w:r>
        <w:t xml:space="preserve">                                             </w:t>
      </w:r>
      <w:r>
        <w:rPr>
          <w:rFonts w:ascii="Times New Roman" w:hAnsi="Times New Roman"/>
          <w:b/>
          <w:sz w:val="24"/>
          <w:szCs w:val="24"/>
        </w:rPr>
        <w:t xml:space="preserve">Сагаси дуслис – гlяхlдешунала азбука </w:t>
      </w:r>
    </w:p>
    <w:p w:rsidR="000E3C28" w:rsidRPr="001C34C1" w:rsidRDefault="000E3C28" w:rsidP="00474900">
      <w:pPr>
        <w:spacing w:after="0"/>
        <w:ind w:left="-567" w:firstLine="567"/>
        <w:rPr>
          <w:rFonts w:ascii="Times New Roman" w:hAnsi="Times New Roman"/>
          <w:b/>
          <w:sz w:val="24"/>
          <w:szCs w:val="24"/>
        </w:rPr>
      </w:pPr>
      <w:r w:rsidRPr="001C34C1">
        <w:rPr>
          <w:rFonts w:ascii="Times New Roman" w:hAnsi="Times New Roman"/>
          <w:b/>
          <w:sz w:val="24"/>
          <w:szCs w:val="24"/>
        </w:rPr>
        <w:t>Хlурматла районланти, нушала газета бучlанти! Сагаси - 2015 ибил дус нушачи бакlниличил бархбасахъи, хlуша уркlи-уркlиларад мубаракдирулрая! Сагаси дусли хlушаб-гьариллис – разидеш, даршудеш, талихl, игъбар, баракат хаб. Хlялалси бузерилизир чедибдешуни имцlакадиаб. Имцlакабиаб районна хъумачиб, унхъразиб ва районна халкьла гlямрула эркиндеш багьандан бузути адамти. Нушала ургабад кlунбацlаб рушбатчиби, гlярзачиби, хъулкни, къачагъуни, гъарачиби, бугьтанчиби, кlибяхlянти, гlясикарти, яхl-сабур агарти ва цархlилти вайнукьаби. Шалгlеббухъунси дуслизир диубти децl-шишимти, къалмагъар, кабуршу-бирхъутала вайти авара сагаси дуслизир тикрармадиаб! Гьариллис Чевяхlсили гlяхlти кьадардараб. Чеахъкабикlуси нушала районна даража гьатlира ахъкабиаб, районничила гlяхlла хабар Дагъистайзиб зайбикlаб!</w:t>
      </w:r>
    </w:p>
    <w:p w:rsidR="000E3C28" w:rsidRPr="001C34C1" w:rsidRDefault="000E3C28" w:rsidP="00474900">
      <w:pPr>
        <w:spacing w:after="0"/>
        <w:ind w:left="-567" w:firstLine="567"/>
        <w:rPr>
          <w:rFonts w:ascii="Times New Roman" w:hAnsi="Times New Roman"/>
          <w:b/>
          <w:sz w:val="24"/>
          <w:szCs w:val="24"/>
        </w:rPr>
      </w:pPr>
      <w:r w:rsidRPr="001C34C1">
        <w:rPr>
          <w:rFonts w:ascii="Times New Roman" w:hAnsi="Times New Roman"/>
          <w:b/>
          <w:sz w:val="24"/>
          <w:szCs w:val="24"/>
        </w:rPr>
        <w:t xml:space="preserve">Иш яргалис нушани «Сагаси дусла азбукализиб» гlергъити авал дусла духlнар районнизир, районна руководительтала ва халкьла къайгънала гlяхlдешличирли диубти, районнис пайдалати дарсдешуначила гьанбуршехlе.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 xml:space="preserve">А. </w:t>
      </w:r>
      <w:r>
        <w:rPr>
          <w:rFonts w:ascii="Times New Roman" w:hAnsi="Times New Roman"/>
          <w:sz w:val="24"/>
          <w:szCs w:val="24"/>
        </w:rPr>
        <w:t xml:space="preserve">– Арсавар, сабира Сергокъалала шила Чкаловла уличилси кьакьалабси, Октябрьла революциялис гьалаб белшунси, районна историялизиб сунела кьадри лебси, дахъал дусмазиб хlеруди агарли кали, куцагарбиубси ва гlергъиси замана сагабарахъили жагали кабизахъурси.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Б.</w:t>
      </w:r>
      <w:r>
        <w:rPr>
          <w:rFonts w:ascii="Times New Roman" w:hAnsi="Times New Roman"/>
          <w:sz w:val="24"/>
          <w:szCs w:val="24"/>
        </w:rPr>
        <w:t xml:space="preserve"> – Билхъаби, сарира арагlеб районнизир, имцlалин райцентрлизир района бюджетла хlянчизартани умудешла шайчир дурадуркlути ва райцентрлизиб умудешла шайчиб халаси гlяхlдеш акlахъубти.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В.</w:t>
      </w:r>
      <w:r>
        <w:rPr>
          <w:rFonts w:ascii="Times New Roman" w:hAnsi="Times New Roman"/>
          <w:sz w:val="24"/>
          <w:szCs w:val="24"/>
        </w:rPr>
        <w:t xml:space="preserve"> – Ванза, сабира гьаларти дусмазиб халаси кьадарлизиб пайтли, бацlли, дугlли кавлуси. Бусягlят биалли районнизиб сабухъ лугуси ванза арагlеблира-сера пайдалабируси.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Г.</w:t>
      </w:r>
      <w:r>
        <w:rPr>
          <w:rFonts w:ascii="Times New Roman" w:hAnsi="Times New Roman"/>
          <w:sz w:val="24"/>
          <w:szCs w:val="24"/>
        </w:rPr>
        <w:t xml:space="preserve"> – Галгуби, сарира районна центрлизи ва цархlилти мераначи жагадешлис удатурти, чучи хlерикlахъес хасси хlянчизар катурти, амма гьачамлис чучи вайнукьабани уркlецlи хlебирути.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Гъ.</w:t>
      </w:r>
      <w:r>
        <w:rPr>
          <w:rFonts w:ascii="Times New Roman" w:hAnsi="Times New Roman"/>
          <w:sz w:val="24"/>
          <w:szCs w:val="24"/>
        </w:rPr>
        <w:t xml:space="preserve"> – Гъягъя, сарира гlергъити дусмазир района шимала гьундурачи акlубси хlяжатдеш хlясибли кайути.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Гl.</w:t>
      </w:r>
      <w:r>
        <w:rPr>
          <w:rFonts w:ascii="Times New Roman" w:hAnsi="Times New Roman"/>
          <w:sz w:val="24"/>
          <w:szCs w:val="24"/>
        </w:rPr>
        <w:t xml:space="preserve"> – Гlяхlдешуни, сарира Сергокъалала шила мижитлис, хlябрас дарибти. Буралли, хlябрала бухlнабси гьуни къирли буцахъиб, илаб бурх барахъиб, умудеш барахъиб, мижитлизи аркьуси гьуни, мижитла азбар-гlяя къирли дуцахъиб, будуйс хъали барахъиб, котел асахъиб ва цархlилти хlянчи дарахъиб.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Гь.</w:t>
      </w:r>
      <w:r>
        <w:rPr>
          <w:rFonts w:ascii="Times New Roman" w:hAnsi="Times New Roman"/>
          <w:sz w:val="24"/>
          <w:szCs w:val="24"/>
        </w:rPr>
        <w:t xml:space="preserve"> – гьундури, сарира районна лерилрара-сера шимази аркьути, сари къулайдикlахъниличи чеимцlакабарибси пикри бяхlчиаибти Кичихlямри, Мяммауллизи, Мургуки, Балтlамахьилизи аркьуйхlир къулайдарибти, Миглакьасимахьила ва цархlилти мераначир къулайси агиличи дикахъибти.</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Д.</w:t>
      </w:r>
      <w:r>
        <w:rPr>
          <w:rFonts w:ascii="Times New Roman" w:hAnsi="Times New Roman"/>
          <w:sz w:val="24"/>
          <w:szCs w:val="24"/>
        </w:rPr>
        <w:t xml:space="preserve"> – Дурхlнала «Олимпийский» бикlуси анхъ, сабира районна центр – Сергокъалализиб 140 дурхlялис хасбарили тlашбатурси, бегlлара гlяхlти шуртlрачил гlеббуцибси, гlяхlцад хьунул адамтас хlянчила мерани акlахъубси, бахълис разидеш хибси.</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Е.</w:t>
      </w:r>
      <w:r>
        <w:rPr>
          <w:rFonts w:ascii="Times New Roman" w:hAnsi="Times New Roman"/>
          <w:sz w:val="24"/>
          <w:szCs w:val="24"/>
        </w:rPr>
        <w:t xml:space="preserve"> – Ерсла тlулри, сарира гьалар вайси даражаличирти, гьанна районна гlяхlцад шимазир (Сергокъала, Кьадиркент, Гlяймаумахьи, Миглакьасимахьи, Мургук, Кичихlямри, Убяхl Мулебкlи ва ц.) гlяхlцадла кьадар сагадарибти.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Ж.</w:t>
      </w:r>
      <w:r>
        <w:rPr>
          <w:rFonts w:ascii="Times New Roman" w:hAnsi="Times New Roman"/>
          <w:sz w:val="24"/>
          <w:szCs w:val="24"/>
        </w:rPr>
        <w:t xml:space="preserve">- Жагьилти-ургабси бяркъла хlянчи, сабира, ил шайчив хасси хlянчизарра катурли, жагьилти-ургаб жигарчеббарибси. </w:t>
      </w:r>
      <w:r w:rsidRPr="00645CC3">
        <w:rPr>
          <w:rFonts w:ascii="Times New Roman" w:hAnsi="Times New Roman"/>
          <w:b/>
          <w:sz w:val="24"/>
          <w:szCs w:val="24"/>
        </w:rPr>
        <w:t>Ж</w:t>
      </w:r>
      <w:r>
        <w:rPr>
          <w:rFonts w:ascii="Times New Roman" w:hAnsi="Times New Roman"/>
          <w:sz w:val="24"/>
          <w:szCs w:val="24"/>
        </w:rPr>
        <w:t>агаси ва бамсри ихъуси анхъ, сабира Сергокаъалала шила дублаб, телевышкала мякьлабси майдайчиб, гьалаб гlукъа-къусли бицlибси мерличиб, гьанна бируси ва бахълис дигуси мерли бетаэс гlягlниси.</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З.</w:t>
      </w:r>
      <w:r>
        <w:rPr>
          <w:rFonts w:ascii="Times New Roman" w:hAnsi="Times New Roman"/>
          <w:sz w:val="24"/>
          <w:szCs w:val="24"/>
        </w:rPr>
        <w:t xml:space="preserve"> – Заманала тlалаб, сабира районнизиб пикрилизи касили, райцентрла мягlничерти объектунази, жамигlятла бекlлидиубти мер-мусаличи видеокамераби кадизни. Илдала «хlулби» чинаб, чини, мурт се бирулил сахъли хlердикlули диъни.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И.</w:t>
      </w:r>
      <w:r>
        <w:rPr>
          <w:rFonts w:ascii="Times New Roman" w:hAnsi="Times New Roman"/>
          <w:sz w:val="24"/>
          <w:szCs w:val="24"/>
        </w:rPr>
        <w:t xml:space="preserve"> – Имканти хlясибси кумек, сабира района руководительтани района гlяхlцад шимала халкьлис, дужути шин шимази кахъес бируси.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К.</w:t>
      </w:r>
      <w:r>
        <w:rPr>
          <w:rFonts w:ascii="Times New Roman" w:hAnsi="Times New Roman"/>
          <w:sz w:val="24"/>
          <w:szCs w:val="24"/>
        </w:rPr>
        <w:t xml:space="preserve"> – Культурала юрт, сабира Къянасирагьила шилизиб адам ухlна ахlецlесси вайси даражаличиб лебси, сагабарили балкьаахъурси.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Къ.</w:t>
      </w:r>
      <w:r>
        <w:rPr>
          <w:rFonts w:ascii="Times New Roman" w:hAnsi="Times New Roman"/>
          <w:sz w:val="24"/>
          <w:szCs w:val="24"/>
        </w:rPr>
        <w:t xml:space="preserve"> – Къаркъа рурчути 170 станок, сарира района ванзаличирад, адамтас, тlабигlятлис зарулти алкlахъни багьандан, уркасахъибти.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Кь.</w:t>
      </w:r>
      <w:r>
        <w:rPr>
          <w:rFonts w:ascii="Times New Roman" w:hAnsi="Times New Roman"/>
          <w:sz w:val="24"/>
          <w:szCs w:val="24"/>
        </w:rPr>
        <w:t xml:space="preserve"> – Кьакьурби, сарира Сергокъалала шилизирти (бекlлидиубти), гьалар дугурбазир цlябти, гьанна хутlла чиргъмани шаладарибти.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Л.</w:t>
      </w:r>
      <w:r>
        <w:rPr>
          <w:rFonts w:ascii="Times New Roman" w:hAnsi="Times New Roman"/>
          <w:sz w:val="24"/>
          <w:szCs w:val="24"/>
        </w:rPr>
        <w:t xml:space="preserve"> – Лебилра сергокъалантала хьул, сабира шила вайси даражаличирти кьакьурби мурт къирли дуцесара или лебси, гьанна гlямрулизиб бетурхуси.</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М.</w:t>
      </w:r>
      <w:r>
        <w:rPr>
          <w:rFonts w:ascii="Times New Roman" w:hAnsi="Times New Roman"/>
          <w:sz w:val="24"/>
          <w:szCs w:val="24"/>
        </w:rPr>
        <w:t xml:space="preserve"> – МУП «Благоустройство», сабира райцентрлизиб сагали акlахъубси, суненира шинничил, умудешличил, гьундурачил ва цархlилти илдигъунти масъултачил дархдасунти хlянчи дирули, гlибкьли бузуси.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Н.</w:t>
      </w:r>
      <w:r>
        <w:rPr>
          <w:rFonts w:ascii="Times New Roman" w:hAnsi="Times New Roman"/>
          <w:sz w:val="24"/>
          <w:szCs w:val="24"/>
        </w:rPr>
        <w:t xml:space="preserve"> – Низам-зегъа, сарира гlергъиси замана района полицияла гlибкьси, сахъласи бузерила асарлиур белгили къулайдиубти, жамигlятлира гlердурцути.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О.</w:t>
      </w:r>
      <w:r>
        <w:rPr>
          <w:rFonts w:ascii="Times New Roman" w:hAnsi="Times New Roman"/>
          <w:sz w:val="24"/>
          <w:szCs w:val="24"/>
        </w:rPr>
        <w:t xml:space="preserve"> – Объектуни, сарира адамтала гlямрулис къулайдеш акlахъес багьандан районнизир гьаннаур делшунти, челябкьлализир делшес пикридарибти (дурхlнала унхъри, школаби, спортла залани, ФАП-ни ва ц.).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П.</w:t>
      </w:r>
      <w:r>
        <w:rPr>
          <w:rFonts w:ascii="Times New Roman" w:hAnsi="Times New Roman"/>
          <w:sz w:val="24"/>
          <w:szCs w:val="24"/>
        </w:rPr>
        <w:t xml:space="preserve"> – Памятник ва гуми, сарира Хьар Махlаргир, памятник дергълизиб алхунти гlяхlгъубзнас, гуми лаг-кат башути гьункьябас, тlашдатахъурти.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Р.</w:t>
      </w:r>
      <w:r>
        <w:rPr>
          <w:rFonts w:ascii="Times New Roman" w:hAnsi="Times New Roman"/>
          <w:sz w:val="24"/>
          <w:szCs w:val="24"/>
        </w:rPr>
        <w:t xml:space="preserve"> – Разидеш, сабира Къалала хъяблабси гlинизличи гьункьябазиб акlубси, сенкlун, ил гlиниз бахъхlи берубси ва куцагарси даражаличиб бирусири. Гьанна биалли ил жагаси куцличиб саби, чяхlкадикlули шинра лер.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С.</w:t>
      </w:r>
      <w:r>
        <w:rPr>
          <w:rFonts w:ascii="Times New Roman" w:hAnsi="Times New Roman"/>
          <w:sz w:val="24"/>
          <w:szCs w:val="24"/>
        </w:rPr>
        <w:t xml:space="preserve"> – Сабухъуни, сарира ризкьила ва тlутlила, районна хозяйствобани 2014 ибил дуслизир ургабил хlясибли, гьаларти дусмазирван ах</w:t>
      </w:r>
      <w:r>
        <w:rPr>
          <w:rFonts w:ascii="Times New Roman" w:hAnsi="Times New Roman"/>
          <w:sz w:val="24"/>
          <w:szCs w:val="24"/>
          <w:lang w:val="en-US"/>
        </w:rPr>
        <w:t>l</w:t>
      </w:r>
      <w:r>
        <w:rPr>
          <w:rFonts w:ascii="Times New Roman" w:hAnsi="Times New Roman"/>
          <w:sz w:val="24"/>
          <w:szCs w:val="24"/>
        </w:rPr>
        <w:t>и, имц</w:t>
      </w:r>
      <w:r>
        <w:rPr>
          <w:rFonts w:ascii="Times New Roman" w:hAnsi="Times New Roman"/>
          <w:sz w:val="24"/>
          <w:szCs w:val="24"/>
          <w:lang w:val="en-US"/>
        </w:rPr>
        <w:t>l</w:t>
      </w:r>
      <w:r>
        <w:rPr>
          <w:rFonts w:ascii="Times New Roman" w:hAnsi="Times New Roman"/>
          <w:sz w:val="24"/>
          <w:szCs w:val="24"/>
        </w:rPr>
        <w:t>али сархибти.</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Т.</w:t>
      </w:r>
      <w:r>
        <w:rPr>
          <w:rFonts w:ascii="Times New Roman" w:hAnsi="Times New Roman"/>
          <w:sz w:val="24"/>
          <w:szCs w:val="24"/>
        </w:rPr>
        <w:t xml:space="preserve"> – Трансформаторти, сарира гlергъиси манзиллизир района имцlатигъунти шимазир сагали кадихьибти ва хутlла шайчирти адамтала зигаръала агардарибти.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Тl.</w:t>
      </w:r>
      <w:r>
        <w:rPr>
          <w:rFonts w:ascii="Times New Roman" w:hAnsi="Times New Roman"/>
          <w:sz w:val="24"/>
          <w:szCs w:val="24"/>
        </w:rPr>
        <w:t xml:space="preserve"> – Тlакьни, сарира гlукъа-къус лайдикlахъес гlергъити дусмазир Сергокъалала шила бекlлидиубти кьакьурбази кадихьибти, чузирти гlукъа-къусра хасси машиналичир, хасси мерличи лайдикlути.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У.</w:t>
      </w:r>
      <w:r>
        <w:rPr>
          <w:rFonts w:ascii="Times New Roman" w:hAnsi="Times New Roman"/>
          <w:sz w:val="24"/>
          <w:szCs w:val="24"/>
        </w:rPr>
        <w:t xml:space="preserve"> – Унхъри, сарира районнизир …….  гектарличи сагали удатурти ва челябкьлализир…..гектарличи удатес пикрибарибти.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Ф.</w:t>
      </w:r>
      <w:r>
        <w:rPr>
          <w:rFonts w:ascii="Times New Roman" w:hAnsi="Times New Roman"/>
          <w:sz w:val="24"/>
          <w:szCs w:val="24"/>
        </w:rPr>
        <w:t xml:space="preserve"> – Фонтан, сабира райцентрла парклизиб авцlали дусличибра имцlали гьалаб лебси, гlур илдицад дусмазиб агарси. Гьанна сагали барахъибси ва адамтала уркlбас разидеш бихуси.</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Х.</w:t>
      </w:r>
      <w:r>
        <w:rPr>
          <w:rFonts w:ascii="Times New Roman" w:hAnsi="Times New Roman"/>
          <w:sz w:val="24"/>
          <w:szCs w:val="24"/>
        </w:rPr>
        <w:t xml:space="preserve"> – Хан гьундури, сарира района ванзаличирти, чучира гlергъиси замана къирли дуцили къулайси агиличи диркахъниличи пикри имцlакабарибти. Мисаллис къирли дуцибти гьундурачила гьанбуршехlе: Кьадиркент – 3 километр, Мурега – 5, Сергокъала – Лаваша – 6, Манас – Сергокъала – Первомайск – 8. Илди хlянчи даимдарили дирар.</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Хъ.</w:t>
      </w:r>
      <w:r>
        <w:rPr>
          <w:rFonts w:ascii="Times New Roman" w:hAnsi="Times New Roman"/>
          <w:sz w:val="24"/>
          <w:szCs w:val="24"/>
        </w:rPr>
        <w:t xml:space="preserve"> – Хъулчри, унзурби, улкьайти, чlябурти, отопительная системаби, сарира гlергъиси замана района гlяхlцад школабазир, дурхlнала унхъразир сагадарибти ва илди хlянчи района лерилра школабазир дурадеркlес пикрибарибти.</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Хь.</w:t>
      </w:r>
      <w:r>
        <w:rPr>
          <w:rFonts w:ascii="Times New Roman" w:hAnsi="Times New Roman"/>
          <w:sz w:val="24"/>
          <w:szCs w:val="24"/>
        </w:rPr>
        <w:t xml:space="preserve"> – Хьанцlа лами, сабира Гlяялизимахьила, Гlяймаумахьила ва гьанна Мургукла шимазиб алкунси ва гъамсигъуна челябкьлализиб Миглакьасимахьила, Убяхl Мулебкlила, Кичичхlямрила ва цархlилти шимазиб ва махьурбазиб алкахъес пикрибарибси.</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Хl.</w:t>
      </w:r>
      <w:r>
        <w:rPr>
          <w:rFonts w:ascii="Times New Roman" w:hAnsi="Times New Roman"/>
          <w:sz w:val="24"/>
          <w:szCs w:val="24"/>
        </w:rPr>
        <w:t xml:space="preserve"> – Хlяракат, сабира района гьундурачиб бузахъес мар сагаси техника асес дакlубируси.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Ц.</w:t>
      </w:r>
      <w:r>
        <w:rPr>
          <w:rFonts w:ascii="Times New Roman" w:hAnsi="Times New Roman"/>
          <w:sz w:val="24"/>
          <w:szCs w:val="24"/>
        </w:rPr>
        <w:t xml:space="preserve"> – Цадешла баркьуди, сабира Убяхl Мулебкlила шила ва махьурбала халкьли чула юртанази шин кес багьандан лебилра цабиубли дакlубарибси, района бекlли гlеббуцибси ва района цархlилти шимала халкьлира гlебасибси.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Цl.</w:t>
      </w:r>
      <w:r>
        <w:rPr>
          <w:rFonts w:ascii="Times New Roman" w:hAnsi="Times New Roman"/>
          <w:sz w:val="24"/>
          <w:szCs w:val="24"/>
        </w:rPr>
        <w:t xml:space="preserve"> – Цlакьани, сарира Дагъиста Республика гьалабяхl башахънила бекlлидиубти проектный приоритетуни гlямрулизир детерхахъес багьандан районнизир пайдаладирути, района гьарил шила руководительла жавабкардеш ахъдуцниличи дяхlчиаибти.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Ч.</w:t>
      </w:r>
      <w:r>
        <w:rPr>
          <w:rFonts w:ascii="Times New Roman" w:hAnsi="Times New Roman"/>
          <w:sz w:val="24"/>
          <w:szCs w:val="24"/>
        </w:rPr>
        <w:t xml:space="preserve"> – Чеббикlибси хасси мер, сабира Сергокъалализиб гlукъа-къус лайдикlес гьалаб агарси, гьанна «Къярдла итишегlиб» белгибарибси. Ила автотранспорт башахъес багьандан Сергокъалала шила гьар шайчиб сагабарибси ва гъягъяли буцибси гlяхlси гьуни барахъибси.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Ш.</w:t>
      </w:r>
      <w:r>
        <w:rPr>
          <w:rFonts w:ascii="Times New Roman" w:hAnsi="Times New Roman"/>
          <w:sz w:val="24"/>
          <w:szCs w:val="24"/>
        </w:rPr>
        <w:t xml:space="preserve"> – Шин, сарира Сергокъалала ва гlяхlцад цархlилти шимала адамтас дахъал дусмазир хlедиули инжитбиубти ва сари адамтала хъулразир чяхlдулхънилачи бахъхlи умут агарли калунти. Гьанна, кьакьурбазирти гlинзурбазирцунра ахlенну, бахъла хъулразирра чяхlдухъунти ва сари лебилра сергокъалалантала хъулразир диахъес багьандан хlянчи даимдарибти.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Э.</w:t>
      </w:r>
      <w:r>
        <w:rPr>
          <w:rFonts w:ascii="Times New Roman" w:hAnsi="Times New Roman"/>
          <w:sz w:val="24"/>
          <w:szCs w:val="24"/>
        </w:rPr>
        <w:t xml:space="preserve"> – Эскидеш, сарира района гlямрулизирад гlергъити дусмазир гьабгlергъидешличил тяйдидирути. </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Ю.</w:t>
      </w:r>
      <w:r>
        <w:rPr>
          <w:rFonts w:ascii="Times New Roman" w:hAnsi="Times New Roman"/>
          <w:sz w:val="24"/>
          <w:szCs w:val="24"/>
        </w:rPr>
        <w:t xml:space="preserve"> – Юртани, сарира, Сергокъалализиб судлис хасбарили барибси, Мурегала шилизир спортла халаси заллис ва ФАП-лис хасдарили дарибти ва цархlилти шимазир ларес дехlдуцибти.</w:t>
      </w:r>
    </w:p>
    <w:p w:rsidR="000E3C28" w:rsidRDefault="000E3C28" w:rsidP="00474900">
      <w:pPr>
        <w:spacing w:after="0"/>
        <w:ind w:left="-567" w:firstLine="567"/>
        <w:rPr>
          <w:rFonts w:ascii="Times New Roman" w:hAnsi="Times New Roman"/>
          <w:sz w:val="24"/>
          <w:szCs w:val="24"/>
        </w:rPr>
      </w:pPr>
      <w:r>
        <w:rPr>
          <w:rFonts w:ascii="Times New Roman" w:hAnsi="Times New Roman"/>
          <w:b/>
          <w:sz w:val="24"/>
          <w:szCs w:val="24"/>
        </w:rPr>
        <w:t>Я.</w:t>
      </w:r>
      <w:r>
        <w:rPr>
          <w:rFonts w:ascii="Times New Roman" w:hAnsi="Times New Roman"/>
          <w:sz w:val="24"/>
          <w:szCs w:val="24"/>
        </w:rPr>
        <w:t xml:space="preserve"> – Ярмаркаби, сарира районнизир гlергъиси замана дурадуркlути ва сари имцlа-имцlали дурадуркlалри гlяхlсири или адамтани разидешличил гьандуршути. </w:t>
      </w:r>
    </w:p>
    <w:p w:rsidR="000E3C28" w:rsidRPr="00F97D37" w:rsidRDefault="000E3C28" w:rsidP="00474900">
      <w:pPr>
        <w:spacing w:after="0"/>
        <w:ind w:left="-567" w:firstLine="567"/>
        <w:rPr>
          <w:rFonts w:ascii="Times New Roman" w:hAnsi="Times New Roman"/>
          <w:sz w:val="24"/>
          <w:szCs w:val="24"/>
        </w:rPr>
      </w:pPr>
      <w:r>
        <w:rPr>
          <w:rFonts w:ascii="Times New Roman" w:hAnsi="Times New Roman"/>
          <w:sz w:val="24"/>
          <w:szCs w:val="24"/>
        </w:rPr>
        <w:t xml:space="preserve">   </w:t>
      </w:r>
    </w:p>
    <w:p w:rsidR="000E3C28" w:rsidRPr="00F97D37" w:rsidRDefault="000E3C28" w:rsidP="00474900">
      <w:pPr>
        <w:spacing w:after="0"/>
        <w:ind w:left="-567" w:firstLine="567"/>
        <w:rPr>
          <w:rFonts w:ascii="Times New Roman" w:hAnsi="Times New Roman"/>
          <w:sz w:val="24"/>
          <w:szCs w:val="24"/>
        </w:rPr>
      </w:pPr>
    </w:p>
    <w:p w:rsidR="000E3C28" w:rsidRDefault="000E3C28" w:rsidP="00474900">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Дила неш </w:t>
      </w:r>
    </w:p>
    <w:p w:rsidR="000E3C28" w:rsidRDefault="000E3C28" w:rsidP="00474900">
      <w:pPr>
        <w:spacing w:after="0"/>
        <w:ind w:firstLine="567"/>
        <w:rPr>
          <w:rFonts w:ascii="Times New Roman" w:hAnsi="Times New Roman"/>
          <w:sz w:val="24"/>
          <w:szCs w:val="24"/>
        </w:rPr>
      </w:pPr>
      <w:r>
        <w:rPr>
          <w:rFonts w:ascii="Times New Roman" w:hAnsi="Times New Roman"/>
          <w:sz w:val="24"/>
          <w:szCs w:val="24"/>
        </w:rPr>
        <w:t xml:space="preserve">Нешличила ва неш ибси дурхъаси девличила, илала дигиличила, уркlецlиличила сецад лукlалра делкlести кахlедурхар. Агь, ил девла гlязиздеш, дурхlначи илала ламдикlути диги. Хlядис лебси саби «Дурхlнала гьалжана нешла кьяшмауб саби» ибси. Гьатlира нушачиб бурули бирар «Дудеш вебкlибси гьачам цlуръа, неш ребкlибси – верхlна « или. Илцадра гlядабли бирар неш агарти дурхlнас. Ил секlал чlянкlли нешла уркlила ванадеш, илала чучи чедетхlедиутаницун бала. Сепайда, ишбархlилизиб къаршибиркули, кьадин, чула нешани гьимбуркlахъути, илала хlурматхlебирути. Ил секlал сегъуна сабил илдани чучибад биштlати акlубхlелицун бала, амма кьанни бирар илхlели. </w:t>
      </w:r>
    </w:p>
    <w:p w:rsidR="000E3C28" w:rsidRDefault="000E3C28" w:rsidP="00474900">
      <w:pPr>
        <w:spacing w:after="0"/>
        <w:ind w:firstLine="567"/>
        <w:rPr>
          <w:rFonts w:ascii="Times New Roman" w:hAnsi="Times New Roman"/>
          <w:sz w:val="24"/>
          <w:szCs w:val="24"/>
        </w:rPr>
      </w:pPr>
      <w:r>
        <w:rPr>
          <w:rFonts w:ascii="Times New Roman" w:hAnsi="Times New Roman"/>
          <w:sz w:val="24"/>
          <w:szCs w:val="24"/>
        </w:rPr>
        <w:t xml:space="preserve">Гьанна ну хlяндешли вяхъилра. Наб дила неш гьанрикалли бахъ уркlилис гlядаббулхъули бирар, хlятта нуни ил цайналра гlямрулизир гьимхlерукlахъира виасра. Хаслира ил имцlали гьансариркур ну цунухъи кайасли. Илхlели кьакьавакlибси ну уркlецlила бисали висули вирус, кьакьадешли яхl беткайхъур. Вари набчи гlяйибмабиридая. Ну дебали пашманвиублира дила неш мицlирли лералли илала ванати кlелра някъ уммайхlедирниличи. Илдикlун ну арцули калунти, ну дукла урцути някъби дири. Ил секlайчи лебилра нешани лайикьтира саби. Ишбархlи биалли нуни дила нешла бяргlибси хlяб ва цlелда уммайдирулра. Дигахъеная в ахlурматбиреная хlушала нешанала, илдикlун даимлис кавлути ахlен. </w:t>
      </w:r>
    </w:p>
    <w:p w:rsidR="000E3C28" w:rsidRDefault="000E3C28" w:rsidP="00474900">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Чаракхъа Гlябдусалам, </w:t>
      </w:r>
    </w:p>
    <w:p w:rsidR="000E3C28" w:rsidRPr="00474900" w:rsidRDefault="000E3C28" w:rsidP="00474900">
      <w:pPr>
        <w:spacing w:after="0"/>
        <w:ind w:firstLine="567"/>
        <w:rPr>
          <w:rFonts w:ascii="Times New Roman" w:hAnsi="Times New Roman"/>
          <w:b/>
          <w:sz w:val="24"/>
          <w:szCs w:val="24"/>
        </w:rPr>
      </w:pPr>
      <w:r>
        <w:rPr>
          <w:rFonts w:ascii="Times New Roman" w:hAnsi="Times New Roman"/>
          <w:b/>
          <w:sz w:val="24"/>
          <w:szCs w:val="24"/>
        </w:rPr>
        <w:t xml:space="preserve">                                                                                Кичихlямрила ши</w:t>
      </w:r>
    </w:p>
    <w:p w:rsidR="000E3C28" w:rsidRPr="00474900" w:rsidRDefault="000E3C28" w:rsidP="00474900">
      <w:pPr>
        <w:spacing w:after="0"/>
        <w:ind w:firstLine="567"/>
        <w:rPr>
          <w:rFonts w:ascii="Times New Roman" w:hAnsi="Times New Roman"/>
          <w:b/>
          <w:sz w:val="24"/>
          <w:szCs w:val="24"/>
        </w:rPr>
      </w:pPr>
    </w:p>
    <w:p w:rsidR="000E3C28" w:rsidRDefault="000E3C28" w:rsidP="00474900">
      <w:pPr>
        <w:spacing w:after="0"/>
        <w:ind w:firstLine="567"/>
        <w:jc w:val="center"/>
        <w:rPr>
          <w:rFonts w:ascii="Times New Roman" w:hAnsi="Times New Roman"/>
          <w:b/>
          <w:sz w:val="24"/>
          <w:szCs w:val="24"/>
        </w:rPr>
      </w:pPr>
      <w:r>
        <w:rPr>
          <w:rFonts w:ascii="Times New Roman" w:hAnsi="Times New Roman"/>
          <w:b/>
          <w:sz w:val="24"/>
          <w:szCs w:val="24"/>
        </w:rPr>
        <w:t>Мубаракдирулрая!</w:t>
      </w:r>
    </w:p>
    <w:p w:rsidR="000E3C28" w:rsidRDefault="000E3C28" w:rsidP="00474900">
      <w:pPr>
        <w:spacing w:after="0"/>
        <w:rPr>
          <w:rFonts w:ascii="Times New Roman" w:hAnsi="Times New Roman"/>
          <w:sz w:val="24"/>
          <w:szCs w:val="24"/>
        </w:rPr>
      </w:pPr>
      <w:r>
        <w:rPr>
          <w:rFonts w:ascii="Times New Roman" w:hAnsi="Times New Roman"/>
          <w:b/>
          <w:sz w:val="24"/>
          <w:szCs w:val="24"/>
        </w:rPr>
        <w:t xml:space="preserve">          </w:t>
      </w:r>
      <w:r w:rsidRPr="00FB40CE">
        <w:rPr>
          <w:rFonts w:ascii="Times New Roman" w:hAnsi="Times New Roman"/>
          <w:sz w:val="24"/>
          <w:szCs w:val="24"/>
        </w:rPr>
        <w:t>Х1урматла районланти</w:t>
      </w:r>
      <w:r>
        <w:rPr>
          <w:rFonts w:ascii="Times New Roman" w:hAnsi="Times New Roman"/>
          <w:sz w:val="24"/>
          <w:szCs w:val="24"/>
        </w:rPr>
        <w:t>!</w:t>
      </w:r>
    </w:p>
    <w:p w:rsidR="000E3C28" w:rsidRDefault="000E3C28" w:rsidP="00474900">
      <w:pPr>
        <w:spacing w:after="0"/>
        <w:ind w:firstLine="567"/>
        <w:rPr>
          <w:rFonts w:ascii="Times New Roman" w:hAnsi="Times New Roman"/>
          <w:sz w:val="24"/>
          <w:szCs w:val="24"/>
        </w:rPr>
      </w:pPr>
      <w:r>
        <w:rPr>
          <w:rFonts w:ascii="Times New Roman" w:hAnsi="Times New Roman"/>
          <w:sz w:val="24"/>
          <w:szCs w:val="24"/>
        </w:rPr>
        <w:t>Челябкьуси Сагаси – 2015-ибил дусличил урк1и-урк1иларад мубаракдирулрая!</w:t>
      </w:r>
    </w:p>
    <w:p w:rsidR="000E3C28" w:rsidRDefault="000E3C28" w:rsidP="00474900">
      <w:pPr>
        <w:spacing w:after="0"/>
        <w:ind w:firstLine="567"/>
        <w:rPr>
          <w:rFonts w:ascii="Times New Roman" w:hAnsi="Times New Roman"/>
          <w:sz w:val="24"/>
          <w:szCs w:val="24"/>
        </w:rPr>
      </w:pPr>
      <w:r>
        <w:rPr>
          <w:rFonts w:ascii="Times New Roman" w:hAnsi="Times New Roman"/>
          <w:sz w:val="24"/>
          <w:szCs w:val="24"/>
        </w:rPr>
        <w:t>Нушала район сархибдешуначибли чеахъбик1ули саби. Сагаси дуслизирра гьат1ира г1ях1ти сархибдешуначи хьулдик1ес умут леб. Вирхулра, лерилра цадиубли, район х1ериэс, узес ва бамсри ихъес къулайси, г1ядлу-зегъа лерси ва республикализиб г1ибратласи районничи шурбатес имкан бик1ниличи. Ил шайчир нушала ц1акьани мяшт1х1едирех1е.</w:t>
      </w:r>
    </w:p>
    <w:p w:rsidR="000E3C28" w:rsidRDefault="000E3C28" w:rsidP="00474900">
      <w:pPr>
        <w:spacing w:after="0"/>
        <w:ind w:firstLine="567"/>
        <w:rPr>
          <w:rFonts w:ascii="Times New Roman" w:hAnsi="Times New Roman"/>
          <w:sz w:val="24"/>
          <w:szCs w:val="24"/>
        </w:rPr>
      </w:pPr>
      <w:r>
        <w:rPr>
          <w:rFonts w:ascii="Times New Roman" w:hAnsi="Times New Roman"/>
          <w:sz w:val="24"/>
          <w:szCs w:val="24"/>
        </w:rPr>
        <w:t>Сагаси дусличил х1уша дила шайзирад, лебилра нушала коллективла ва ветерантала шайзирад гьачам гьат1ира мубаракдирулрая! Х1ушала г1ях1ти хьулани гьардизаб! цадеш, даршудеш имц1адиаб! Лебтасалра ч1умаси арадеш, талих1 ва баракат каммадиаб!</w:t>
      </w:r>
    </w:p>
    <w:p w:rsidR="000E3C28" w:rsidRDefault="000E3C28" w:rsidP="00474900">
      <w:pPr>
        <w:spacing w:after="0"/>
        <w:rPr>
          <w:rFonts w:ascii="Times New Roman" w:hAnsi="Times New Roman"/>
          <w:b/>
          <w:sz w:val="24"/>
          <w:szCs w:val="24"/>
        </w:rPr>
      </w:pPr>
      <w:r>
        <w:rPr>
          <w:rFonts w:ascii="Times New Roman" w:hAnsi="Times New Roman"/>
          <w:sz w:val="24"/>
          <w:szCs w:val="24"/>
        </w:rPr>
        <w:t xml:space="preserve">                                                                                                                            </w:t>
      </w:r>
      <w:r w:rsidRPr="005E47F5">
        <w:rPr>
          <w:rFonts w:ascii="Times New Roman" w:hAnsi="Times New Roman"/>
          <w:b/>
          <w:sz w:val="24"/>
          <w:szCs w:val="24"/>
        </w:rPr>
        <w:t xml:space="preserve">Морис Х1ясанов, </w:t>
      </w:r>
    </w:p>
    <w:p w:rsidR="000E3C28" w:rsidRDefault="000E3C28" w:rsidP="00474900">
      <w:pPr>
        <w:spacing w:after="0"/>
        <w:jc w:val="right"/>
        <w:rPr>
          <w:rFonts w:ascii="Times New Roman" w:hAnsi="Times New Roman"/>
          <w:b/>
          <w:sz w:val="24"/>
          <w:szCs w:val="24"/>
        </w:rPr>
      </w:pPr>
      <w:r w:rsidRPr="005E47F5">
        <w:rPr>
          <w:rFonts w:ascii="Times New Roman" w:hAnsi="Times New Roman"/>
          <w:b/>
          <w:sz w:val="24"/>
          <w:szCs w:val="24"/>
        </w:rPr>
        <w:t xml:space="preserve">Россияла полицияла Сергокъалала районнизибси </w:t>
      </w:r>
    </w:p>
    <w:p w:rsidR="000E3C28" w:rsidRPr="005E47F5" w:rsidRDefault="000E3C28" w:rsidP="00474900">
      <w:pPr>
        <w:spacing w:after="0"/>
        <w:jc w:val="right"/>
        <w:rPr>
          <w:rFonts w:ascii="Times New Roman" w:hAnsi="Times New Roman"/>
          <w:b/>
          <w:sz w:val="24"/>
          <w:szCs w:val="24"/>
        </w:rPr>
      </w:pPr>
      <w:r w:rsidRPr="005E47F5">
        <w:rPr>
          <w:rFonts w:ascii="Times New Roman" w:hAnsi="Times New Roman"/>
          <w:b/>
          <w:sz w:val="24"/>
          <w:szCs w:val="24"/>
        </w:rPr>
        <w:t>отделла начальник, полицияла полковник</w:t>
      </w:r>
    </w:p>
    <w:p w:rsidR="000E3C28" w:rsidRDefault="000E3C28" w:rsidP="00474900">
      <w:pPr>
        <w:autoSpaceDE w:val="0"/>
        <w:autoSpaceDN w:val="0"/>
        <w:adjustRightInd w:val="0"/>
        <w:spacing w:after="0" w:line="216" w:lineRule="atLeast"/>
        <w:ind w:firstLine="283"/>
        <w:jc w:val="both"/>
        <w:rPr>
          <w:rFonts w:ascii="Times New Roman" w:hAnsi="Times New Roman"/>
          <w:b/>
          <w:sz w:val="24"/>
          <w:szCs w:val="24"/>
        </w:rPr>
      </w:pPr>
      <w:r>
        <w:rPr>
          <w:rFonts w:ascii="Times New Roman" w:hAnsi="Times New Roman"/>
          <w:b/>
          <w:sz w:val="24"/>
          <w:szCs w:val="24"/>
        </w:rPr>
        <w:t xml:space="preserve">                                       Айдимир Каймаразов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b/>
          <w:sz w:val="24"/>
          <w:szCs w:val="24"/>
        </w:rPr>
      </w:pPr>
      <w:r>
        <w:rPr>
          <w:rFonts w:ascii="Times New Roman" w:hAnsi="Times New Roman"/>
          <w:b/>
          <w:sz w:val="24"/>
          <w:szCs w:val="24"/>
        </w:rPr>
        <w:t xml:space="preserve">                                          Сагаси дусла балга </w:t>
      </w:r>
    </w:p>
    <w:p w:rsidR="000E3C28" w:rsidRDefault="000E3C28" w:rsidP="00474900">
      <w:pPr>
        <w:autoSpaceDE w:val="0"/>
        <w:autoSpaceDN w:val="0"/>
        <w:adjustRightInd w:val="0"/>
        <w:spacing w:after="0" w:line="216" w:lineRule="atLeast"/>
        <w:ind w:firstLine="283"/>
        <w:jc w:val="both"/>
        <w:rPr>
          <w:rFonts w:ascii="Times New Roman" w:hAnsi="Times New Roman"/>
          <w:sz w:val="24"/>
          <w:szCs w:val="24"/>
        </w:rPr>
        <w:sectPr w:rsidR="000E3C28" w:rsidSect="00AD4BD7">
          <w:pgSz w:w="11906" w:h="16838"/>
          <w:pgMar w:top="1134" w:right="850" w:bottom="1134" w:left="1701" w:header="708" w:footer="708" w:gutter="0"/>
          <w:cols w:space="708"/>
          <w:docGrid w:linePitch="360"/>
        </w:sectPr>
      </w:pP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Сагал дуслизир хlушаб</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Pr>
          <w:rFonts w:ascii="Times New Roman" w:hAnsi="Times New Roman"/>
          <w:sz w:val="24"/>
          <w:szCs w:val="24"/>
        </w:rPr>
        <w:t>Г</w:t>
      </w:r>
      <w:r w:rsidRPr="00AD4BD7">
        <w:rPr>
          <w:rFonts w:ascii="Times New Roman" w:hAnsi="Times New Roman"/>
          <w:sz w:val="24"/>
          <w:szCs w:val="24"/>
        </w:rPr>
        <w:t>lяхlдеш</w:t>
      </w:r>
      <w:r>
        <w:rPr>
          <w:rFonts w:ascii="Times New Roman" w:hAnsi="Times New Roman"/>
          <w:sz w:val="24"/>
          <w:szCs w:val="24"/>
        </w:rPr>
        <w:t>, игъбар</w:t>
      </w:r>
      <w:r w:rsidRPr="00AD4BD7">
        <w:rPr>
          <w:rFonts w:ascii="Times New Roman" w:hAnsi="Times New Roman"/>
          <w:sz w:val="24"/>
          <w:szCs w:val="24"/>
        </w:rPr>
        <w:t xml:space="preserve"> дулгулра,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Pr>
          <w:rFonts w:ascii="Times New Roman" w:hAnsi="Times New Roman"/>
          <w:sz w:val="24"/>
          <w:szCs w:val="24"/>
        </w:rPr>
        <w:t>Анкъурба</w:t>
      </w:r>
      <w:r w:rsidRPr="00AD4BD7">
        <w:rPr>
          <w:rFonts w:ascii="Times New Roman" w:hAnsi="Times New Roman"/>
          <w:sz w:val="24"/>
          <w:szCs w:val="24"/>
        </w:rPr>
        <w:t xml:space="preserve">зир хумардеш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Хlедиубли дигулра.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Биштlатала дукелцlи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Дард агарли зайдикlаб,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Халатала уркlецlи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 Уркlбазиб имцlабикlаб.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Дагъиста лебил гlялам</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Марти дигили бицlаб,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Шараблацун пигьала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Цали итиллис бирцlаб.</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Хlяя агар хlякимти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Ванзаличиб камбиаб,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Рушбатуначи карцlти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Карцlи хlехъили калаб!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Гlяхlти гъубзнас дучlути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Дахъкадааб далуйти,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Къукъулицун дулхlехъаб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Дагъиста ахъ дубурти.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Бакlаб нушаб замана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Унзурби гlехlейкlуси,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Диги-карцlила лами</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Гьар анкъилаб ухуси.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Савли сагъли чебиргъаб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Дугурбазиб бусути,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Нешани, рузби-ургаб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Биъмабиаб бисути.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Сагаси дус, гьаргдара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Нушаб гlяхlличи унза,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Бицlахъа баракатли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Нуша хlердирул ванза.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Къачагъдеш, жанивардеш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Дацlахъа хlуни шинван,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Шаладара гlямрура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Pr>
          <w:rFonts w:ascii="Times New Roman" w:hAnsi="Times New Roman"/>
          <w:sz w:val="24"/>
          <w:szCs w:val="24"/>
        </w:rPr>
        <w:t>Ик</w:t>
      </w:r>
      <w:r>
        <w:rPr>
          <w:rFonts w:ascii="Times New Roman" w:hAnsi="Times New Roman"/>
          <w:sz w:val="24"/>
          <w:szCs w:val="24"/>
          <w:lang w:val="en-US"/>
        </w:rPr>
        <w:t>l</w:t>
      </w:r>
      <w:r>
        <w:rPr>
          <w:rFonts w:ascii="Times New Roman" w:hAnsi="Times New Roman"/>
          <w:sz w:val="24"/>
          <w:szCs w:val="24"/>
        </w:rPr>
        <w:t xml:space="preserve"> Берх</w:t>
      </w:r>
      <w:r>
        <w:rPr>
          <w:rFonts w:ascii="Times New Roman" w:hAnsi="Times New Roman"/>
          <w:sz w:val="24"/>
          <w:szCs w:val="24"/>
          <w:lang w:val="en-US"/>
        </w:rPr>
        <w:t>l</w:t>
      </w:r>
      <w:r>
        <w:rPr>
          <w:rFonts w:ascii="Times New Roman" w:hAnsi="Times New Roman"/>
          <w:sz w:val="24"/>
          <w:szCs w:val="24"/>
        </w:rPr>
        <w:t>ила нурливан</w:t>
      </w:r>
      <w:r w:rsidRPr="00AD4BD7">
        <w:rPr>
          <w:rFonts w:ascii="Times New Roman" w:hAnsi="Times New Roman"/>
          <w:sz w:val="24"/>
          <w:szCs w:val="24"/>
        </w:rPr>
        <w:t xml:space="preserve">.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Сагаси дус, тlашаа,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Хlярхlуби шятlдикlути,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Гьар бархlи жагьилтала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Хlябри имцlадирути.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Ряхlмура уркlецlира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Рухlлизи минадара,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Хlебузули букути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Зулмукарти камбара.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Pr>
          <w:rFonts w:ascii="Times New Roman" w:hAnsi="Times New Roman"/>
          <w:sz w:val="24"/>
          <w:szCs w:val="24"/>
        </w:rPr>
        <w:t>Х</w:t>
      </w:r>
      <w:r>
        <w:rPr>
          <w:rFonts w:ascii="Times New Roman" w:hAnsi="Times New Roman"/>
          <w:sz w:val="24"/>
          <w:szCs w:val="24"/>
          <w:lang w:val="en-US"/>
        </w:rPr>
        <w:t>l</w:t>
      </w:r>
      <w:r>
        <w:rPr>
          <w:rFonts w:ascii="Times New Roman" w:hAnsi="Times New Roman"/>
          <w:sz w:val="24"/>
          <w:szCs w:val="24"/>
        </w:rPr>
        <w:t>ялал</w:t>
      </w:r>
      <w:r w:rsidRPr="00AD4BD7">
        <w:rPr>
          <w:rFonts w:ascii="Times New Roman" w:hAnsi="Times New Roman"/>
          <w:sz w:val="24"/>
          <w:szCs w:val="24"/>
        </w:rPr>
        <w:t xml:space="preserve">тира бахъбааб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Бахъбааб белгlутира,</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Мурадличи мабааб</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Кьястира, билгlутира.</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Каммадиаб гьариллис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Гlяхlдешра арадешра,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Мардешра, адамдешра, </w:t>
      </w:r>
    </w:p>
    <w:p w:rsidR="000E3C28" w:rsidRPr="00AD4BD7" w:rsidRDefault="000E3C28" w:rsidP="00474900">
      <w:pPr>
        <w:autoSpaceDE w:val="0"/>
        <w:autoSpaceDN w:val="0"/>
        <w:adjustRightInd w:val="0"/>
        <w:spacing w:after="0" w:line="216" w:lineRule="atLeast"/>
        <w:ind w:firstLine="283"/>
        <w:jc w:val="both"/>
        <w:rPr>
          <w:rFonts w:ascii="Times New Roman" w:hAnsi="Times New Roman"/>
          <w:sz w:val="24"/>
          <w:szCs w:val="24"/>
        </w:rPr>
      </w:pPr>
      <w:r w:rsidRPr="00AD4BD7">
        <w:rPr>
          <w:rFonts w:ascii="Times New Roman" w:hAnsi="Times New Roman"/>
          <w:sz w:val="24"/>
          <w:szCs w:val="24"/>
        </w:rPr>
        <w:t xml:space="preserve">Пиширхъес разидешра! </w:t>
      </w:r>
    </w:p>
    <w:p w:rsidR="000E3C28" w:rsidRDefault="000E3C28" w:rsidP="001B6E02">
      <w:pPr>
        <w:spacing w:after="0"/>
        <w:ind w:firstLine="567"/>
        <w:rPr>
          <w:rFonts w:ascii="Times New Roman" w:hAnsi="Times New Roman"/>
          <w:sz w:val="24"/>
          <w:szCs w:val="24"/>
        </w:rPr>
      </w:pPr>
    </w:p>
    <w:p w:rsidR="000E3C28" w:rsidRDefault="000E3C28" w:rsidP="00556F1F">
      <w:pPr>
        <w:spacing w:after="0"/>
        <w:ind w:left="-567" w:firstLine="567"/>
        <w:rPr>
          <w:rFonts w:ascii="Times New Roman" w:hAnsi="Times New Roman"/>
          <w:b/>
          <w:sz w:val="24"/>
          <w:szCs w:val="24"/>
        </w:rPr>
      </w:pPr>
      <w:r>
        <w:rPr>
          <w:rFonts w:ascii="Times New Roman" w:hAnsi="Times New Roman"/>
          <w:b/>
          <w:sz w:val="24"/>
          <w:szCs w:val="24"/>
        </w:rPr>
        <w:t xml:space="preserve">                                                     Мубаракуни!          </w:t>
      </w:r>
    </w:p>
    <w:p w:rsidR="000E3C28" w:rsidRPr="00DF0ED3" w:rsidRDefault="000E3C28" w:rsidP="00556F1F">
      <w:pPr>
        <w:spacing w:after="0"/>
        <w:ind w:left="-567" w:firstLine="567"/>
        <w:rPr>
          <w:rFonts w:ascii="Times New Roman" w:hAnsi="Times New Roman"/>
          <w:b/>
          <w:sz w:val="24"/>
          <w:szCs w:val="24"/>
        </w:rPr>
      </w:pPr>
      <w:r>
        <w:rPr>
          <w:rFonts w:ascii="Times New Roman" w:hAnsi="Times New Roman"/>
          <w:b/>
          <w:sz w:val="24"/>
          <w:szCs w:val="24"/>
        </w:rPr>
        <w:t xml:space="preserve"> Ах</w:t>
      </w:r>
      <w:r w:rsidRPr="00142A78">
        <w:rPr>
          <w:rFonts w:ascii="Times New Roman" w:hAnsi="Times New Roman"/>
          <w:b/>
          <w:sz w:val="24"/>
          <w:szCs w:val="24"/>
          <w:lang w:val="en-US"/>
        </w:rPr>
        <w:t>l</w:t>
      </w:r>
      <w:r>
        <w:rPr>
          <w:rFonts w:ascii="Times New Roman" w:hAnsi="Times New Roman"/>
          <w:b/>
          <w:sz w:val="24"/>
          <w:szCs w:val="24"/>
        </w:rPr>
        <w:t>ерти</w:t>
      </w:r>
      <w:r w:rsidRPr="00DF0ED3">
        <w:rPr>
          <w:rFonts w:ascii="Times New Roman" w:hAnsi="Times New Roman"/>
          <w:b/>
          <w:sz w:val="24"/>
          <w:szCs w:val="24"/>
        </w:rPr>
        <w:t xml:space="preserve"> </w:t>
      </w:r>
      <w:r>
        <w:rPr>
          <w:rFonts w:ascii="Times New Roman" w:hAnsi="Times New Roman"/>
          <w:b/>
          <w:sz w:val="24"/>
          <w:szCs w:val="24"/>
        </w:rPr>
        <w:t>районланти</w:t>
      </w:r>
      <w:r w:rsidRPr="00DF0ED3">
        <w:rPr>
          <w:rFonts w:ascii="Times New Roman" w:hAnsi="Times New Roman"/>
          <w:b/>
          <w:sz w:val="24"/>
          <w:szCs w:val="24"/>
        </w:rPr>
        <w:t xml:space="preserve">! </w:t>
      </w:r>
    </w:p>
    <w:p w:rsidR="000E3C28" w:rsidRPr="00DF0ED3" w:rsidRDefault="000E3C28" w:rsidP="00556F1F">
      <w:pPr>
        <w:spacing w:after="0"/>
        <w:ind w:left="-567" w:firstLine="567"/>
        <w:rPr>
          <w:rFonts w:ascii="Times New Roman" w:hAnsi="Times New Roman"/>
          <w:sz w:val="24"/>
          <w:szCs w:val="24"/>
        </w:rPr>
      </w:pPr>
      <w:r>
        <w:rPr>
          <w:rFonts w:ascii="Times New Roman" w:hAnsi="Times New Roman"/>
          <w:sz w:val="24"/>
          <w:szCs w:val="24"/>
        </w:rPr>
        <w:t>Челябкьуси</w:t>
      </w:r>
      <w:r w:rsidRPr="00DF0ED3">
        <w:rPr>
          <w:rFonts w:ascii="Times New Roman" w:hAnsi="Times New Roman"/>
          <w:sz w:val="24"/>
          <w:szCs w:val="24"/>
        </w:rPr>
        <w:t xml:space="preserve"> </w:t>
      </w:r>
      <w:r>
        <w:rPr>
          <w:rFonts w:ascii="Times New Roman" w:hAnsi="Times New Roman"/>
          <w:sz w:val="24"/>
          <w:szCs w:val="24"/>
        </w:rPr>
        <w:t>сагаси -</w:t>
      </w:r>
      <w:r w:rsidRPr="00DF0ED3">
        <w:rPr>
          <w:rFonts w:ascii="Times New Roman" w:hAnsi="Times New Roman"/>
          <w:sz w:val="24"/>
          <w:szCs w:val="24"/>
        </w:rPr>
        <w:t xml:space="preserve"> 2015 </w:t>
      </w:r>
      <w:r>
        <w:rPr>
          <w:rFonts w:ascii="Times New Roman" w:hAnsi="Times New Roman"/>
          <w:sz w:val="24"/>
          <w:szCs w:val="24"/>
        </w:rPr>
        <w:t>ибил</w:t>
      </w:r>
      <w:r w:rsidRPr="00DF0ED3">
        <w:rPr>
          <w:rFonts w:ascii="Times New Roman" w:hAnsi="Times New Roman"/>
          <w:sz w:val="24"/>
          <w:szCs w:val="24"/>
        </w:rPr>
        <w:t xml:space="preserve"> </w:t>
      </w:r>
      <w:r>
        <w:rPr>
          <w:rFonts w:ascii="Times New Roman" w:hAnsi="Times New Roman"/>
          <w:sz w:val="24"/>
          <w:szCs w:val="24"/>
        </w:rPr>
        <w:t>дусличил</w:t>
      </w:r>
      <w:r w:rsidRPr="00DF0ED3">
        <w:rPr>
          <w:rFonts w:ascii="Times New Roman" w:hAnsi="Times New Roman"/>
          <w:sz w:val="24"/>
          <w:szCs w:val="24"/>
        </w:rPr>
        <w:t xml:space="preserve"> </w:t>
      </w:r>
      <w:r>
        <w:rPr>
          <w:rFonts w:ascii="Times New Roman" w:hAnsi="Times New Roman"/>
          <w:sz w:val="24"/>
          <w:szCs w:val="24"/>
        </w:rPr>
        <w:t>урк</w:t>
      </w:r>
      <w:r w:rsidRPr="00142A78">
        <w:rPr>
          <w:rFonts w:ascii="Times New Roman" w:hAnsi="Times New Roman"/>
          <w:sz w:val="24"/>
          <w:szCs w:val="24"/>
          <w:lang w:val="en-US"/>
        </w:rPr>
        <w:t>l</w:t>
      </w:r>
      <w:r>
        <w:rPr>
          <w:rFonts w:ascii="Times New Roman" w:hAnsi="Times New Roman"/>
          <w:sz w:val="24"/>
          <w:szCs w:val="24"/>
        </w:rPr>
        <w:t>и</w:t>
      </w:r>
      <w:r w:rsidRPr="00DF0ED3">
        <w:rPr>
          <w:rFonts w:ascii="Times New Roman" w:hAnsi="Times New Roman"/>
          <w:sz w:val="24"/>
          <w:szCs w:val="24"/>
        </w:rPr>
        <w:t>-</w:t>
      </w:r>
      <w:r>
        <w:rPr>
          <w:rFonts w:ascii="Times New Roman" w:hAnsi="Times New Roman"/>
          <w:sz w:val="24"/>
          <w:szCs w:val="24"/>
        </w:rPr>
        <w:t>урк</w:t>
      </w:r>
      <w:r w:rsidRPr="00142A78">
        <w:rPr>
          <w:rFonts w:ascii="Times New Roman" w:hAnsi="Times New Roman"/>
          <w:sz w:val="24"/>
          <w:szCs w:val="24"/>
          <w:lang w:val="en-US"/>
        </w:rPr>
        <w:t>l</w:t>
      </w:r>
      <w:r>
        <w:rPr>
          <w:rFonts w:ascii="Times New Roman" w:hAnsi="Times New Roman"/>
          <w:sz w:val="24"/>
          <w:szCs w:val="24"/>
        </w:rPr>
        <w:t>иларад</w:t>
      </w:r>
      <w:r w:rsidRPr="00DF0ED3">
        <w:rPr>
          <w:rFonts w:ascii="Times New Roman" w:hAnsi="Times New Roman"/>
          <w:sz w:val="24"/>
          <w:szCs w:val="24"/>
        </w:rPr>
        <w:t xml:space="preserve"> </w:t>
      </w:r>
      <w:r>
        <w:rPr>
          <w:rFonts w:ascii="Times New Roman" w:hAnsi="Times New Roman"/>
          <w:sz w:val="24"/>
          <w:szCs w:val="24"/>
        </w:rPr>
        <w:t>мубаракдирулрая</w:t>
      </w:r>
      <w:r w:rsidRPr="00DF0ED3">
        <w:rPr>
          <w:rFonts w:ascii="Times New Roman" w:hAnsi="Times New Roman"/>
          <w:sz w:val="24"/>
          <w:szCs w:val="24"/>
        </w:rPr>
        <w:t xml:space="preserve">, </w:t>
      </w:r>
      <w:r>
        <w:rPr>
          <w:rFonts w:ascii="Times New Roman" w:hAnsi="Times New Roman"/>
          <w:sz w:val="24"/>
          <w:szCs w:val="24"/>
        </w:rPr>
        <w:t>х</w:t>
      </w:r>
      <w:r w:rsidRPr="00142A78">
        <w:rPr>
          <w:rFonts w:ascii="Times New Roman" w:hAnsi="Times New Roman"/>
          <w:sz w:val="24"/>
          <w:szCs w:val="24"/>
          <w:lang w:val="en-US"/>
        </w:rPr>
        <w:t>l</w:t>
      </w:r>
      <w:r>
        <w:rPr>
          <w:rFonts w:ascii="Times New Roman" w:hAnsi="Times New Roman"/>
          <w:sz w:val="24"/>
          <w:szCs w:val="24"/>
        </w:rPr>
        <w:t>ушаб</w:t>
      </w:r>
      <w:r w:rsidRPr="00DF0ED3">
        <w:rPr>
          <w:rFonts w:ascii="Times New Roman" w:hAnsi="Times New Roman"/>
          <w:sz w:val="24"/>
          <w:szCs w:val="24"/>
        </w:rPr>
        <w:t xml:space="preserve"> </w:t>
      </w:r>
      <w:r>
        <w:rPr>
          <w:rFonts w:ascii="Times New Roman" w:hAnsi="Times New Roman"/>
          <w:sz w:val="24"/>
          <w:szCs w:val="24"/>
        </w:rPr>
        <w:t>ч</w:t>
      </w:r>
      <w:r w:rsidRPr="00142A78">
        <w:rPr>
          <w:rFonts w:ascii="Times New Roman" w:hAnsi="Times New Roman"/>
          <w:sz w:val="24"/>
          <w:szCs w:val="24"/>
          <w:lang w:val="en-US"/>
        </w:rPr>
        <w:t>l</w:t>
      </w:r>
      <w:r>
        <w:rPr>
          <w:rFonts w:ascii="Times New Roman" w:hAnsi="Times New Roman"/>
          <w:sz w:val="24"/>
          <w:szCs w:val="24"/>
        </w:rPr>
        <w:t>умаси</w:t>
      </w:r>
      <w:r w:rsidRPr="00DF0ED3">
        <w:rPr>
          <w:rFonts w:ascii="Times New Roman" w:hAnsi="Times New Roman"/>
          <w:sz w:val="24"/>
          <w:szCs w:val="24"/>
        </w:rPr>
        <w:t xml:space="preserve"> </w:t>
      </w:r>
      <w:r>
        <w:rPr>
          <w:rFonts w:ascii="Times New Roman" w:hAnsi="Times New Roman"/>
          <w:sz w:val="24"/>
          <w:szCs w:val="24"/>
        </w:rPr>
        <w:t>арадеш</w:t>
      </w:r>
      <w:r w:rsidRPr="00DF0ED3">
        <w:rPr>
          <w:rFonts w:ascii="Times New Roman" w:hAnsi="Times New Roman"/>
          <w:sz w:val="24"/>
          <w:szCs w:val="24"/>
        </w:rPr>
        <w:t xml:space="preserve">, </w:t>
      </w:r>
      <w:r>
        <w:rPr>
          <w:rFonts w:ascii="Times New Roman" w:hAnsi="Times New Roman"/>
          <w:sz w:val="24"/>
          <w:szCs w:val="24"/>
        </w:rPr>
        <w:t>талих</w:t>
      </w:r>
      <w:r w:rsidRPr="00142A78">
        <w:rPr>
          <w:rFonts w:ascii="Times New Roman" w:hAnsi="Times New Roman"/>
          <w:sz w:val="24"/>
          <w:szCs w:val="24"/>
          <w:lang w:val="en-US"/>
        </w:rPr>
        <w:t>l</w:t>
      </w:r>
      <w:r w:rsidRPr="00DF0ED3">
        <w:rPr>
          <w:rFonts w:ascii="Times New Roman" w:hAnsi="Times New Roman"/>
          <w:sz w:val="24"/>
          <w:szCs w:val="24"/>
        </w:rPr>
        <w:t xml:space="preserve"> </w:t>
      </w:r>
      <w:r>
        <w:rPr>
          <w:rFonts w:ascii="Times New Roman" w:hAnsi="Times New Roman"/>
          <w:sz w:val="24"/>
          <w:szCs w:val="24"/>
        </w:rPr>
        <w:t>ва</w:t>
      </w:r>
      <w:r w:rsidRPr="00DF0ED3">
        <w:rPr>
          <w:rFonts w:ascii="Times New Roman" w:hAnsi="Times New Roman"/>
          <w:sz w:val="24"/>
          <w:szCs w:val="24"/>
        </w:rPr>
        <w:t xml:space="preserve"> </w:t>
      </w:r>
      <w:r>
        <w:rPr>
          <w:rFonts w:ascii="Times New Roman" w:hAnsi="Times New Roman"/>
          <w:sz w:val="24"/>
          <w:szCs w:val="24"/>
        </w:rPr>
        <w:t>гьарбизуни</w:t>
      </w:r>
      <w:r w:rsidRPr="00DF0ED3">
        <w:rPr>
          <w:rFonts w:ascii="Times New Roman" w:hAnsi="Times New Roman"/>
          <w:sz w:val="24"/>
          <w:szCs w:val="24"/>
        </w:rPr>
        <w:t xml:space="preserve"> </w:t>
      </w:r>
      <w:r>
        <w:rPr>
          <w:rFonts w:ascii="Times New Roman" w:hAnsi="Times New Roman"/>
          <w:sz w:val="24"/>
          <w:szCs w:val="24"/>
        </w:rPr>
        <w:t>диаб</w:t>
      </w:r>
      <w:r w:rsidRPr="00DF0ED3">
        <w:rPr>
          <w:rFonts w:ascii="Times New Roman" w:hAnsi="Times New Roman"/>
          <w:sz w:val="24"/>
          <w:szCs w:val="24"/>
        </w:rPr>
        <w:t xml:space="preserve">! </w:t>
      </w:r>
    </w:p>
    <w:p w:rsidR="000E3C28" w:rsidRPr="00DF0ED3" w:rsidRDefault="000E3C28" w:rsidP="00556F1F">
      <w:pPr>
        <w:spacing w:after="0"/>
        <w:ind w:left="-567" w:firstLine="567"/>
        <w:rPr>
          <w:rFonts w:ascii="Times New Roman" w:hAnsi="Times New Roman"/>
          <w:sz w:val="24"/>
          <w:szCs w:val="24"/>
        </w:rPr>
      </w:pPr>
      <w:r>
        <w:rPr>
          <w:rFonts w:ascii="Times New Roman" w:hAnsi="Times New Roman"/>
          <w:sz w:val="24"/>
          <w:szCs w:val="24"/>
        </w:rPr>
        <w:t>Сагаси</w:t>
      </w:r>
      <w:r w:rsidRPr="00DF0ED3">
        <w:rPr>
          <w:rFonts w:ascii="Times New Roman" w:hAnsi="Times New Roman"/>
          <w:sz w:val="24"/>
          <w:szCs w:val="24"/>
        </w:rPr>
        <w:t xml:space="preserve"> </w:t>
      </w:r>
      <w:r>
        <w:rPr>
          <w:rFonts w:ascii="Times New Roman" w:hAnsi="Times New Roman"/>
          <w:sz w:val="24"/>
          <w:szCs w:val="24"/>
        </w:rPr>
        <w:t>дусли</w:t>
      </w:r>
      <w:r w:rsidRPr="00DF0ED3">
        <w:rPr>
          <w:rFonts w:ascii="Times New Roman" w:hAnsi="Times New Roman"/>
          <w:sz w:val="24"/>
          <w:szCs w:val="24"/>
        </w:rPr>
        <w:t xml:space="preserve"> </w:t>
      </w:r>
      <w:r>
        <w:rPr>
          <w:rFonts w:ascii="Times New Roman" w:hAnsi="Times New Roman"/>
          <w:sz w:val="24"/>
          <w:szCs w:val="24"/>
        </w:rPr>
        <w:t>гьарил</w:t>
      </w:r>
      <w:r w:rsidRPr="00DF0ED3">
        <w:rPr>
          <w:rFonts w:ascii="Times New Roman" w:hAnsi="Times New Roman"/>
          <w:sz w:val="24"/>
          <w:szCs w:val="24"/>
        </w:rPr>
        <w:t xml:space="preserve"> </w:t>
      </w:r>
      <w:r>
        <w:rPr>
          <w:rFonts w:ascii="Times New Roman" w:hAnsi="Times New Roman"/>
          <w:sz w:val="24"/>
          <w:szCs w:val="24"/>
        </w:rPr>
        <w:t>районланна</w:t>
      </w:r>
      <w:r w:rsidRPr="00DF0ED3">
        <w:rPr>
          <w:rFonts w:ascii="Times New Roman" w:hAnsi="Times New Roman"/>
          <w:sz w:val="24"/>
          <w:szCs w:val="24"/>
        </w:rPr>
        <w:t xml:space="preserve"> </w:t>
      </w:r>
      <w:r>
        <w:rPr>
          <w:rFonts w:ascii="Times New Roman" w:hAnsi="Times New Roman"/>
          <w:sz w:val="24"/>
          <w:szCs w:val="24"/>
        </w:rPr>
        <w:t>юртлизи</w:t>
      </w:r>
      <w:r w:rsidRPr="00DF0ED3">
        <w:rPr>
          <w:rFonts w:ascii="Times New Roman" w:hAnsi="Times New Roman"/>
          <w:sz w:val="24"/>
          <w:szCs w:val="24"/>
        </w:rPr>
        <w:t xml:space="preserve"> </w:t>
      </w:r>
      <w:r>
        <w:rPr>
          <w:rFonts w:ascii="Times New Roman" w:hAnsi="Times New Roman"/>
          <w:sz w:val="24"/>
          <w:szCs w:val="24"/>
        </w:rPr>
        <w:t>паргъатдеш</w:t>
      </w:r>
      <w:r w:rsidRPr="00DF0ED3">
        <w:rPr>
          <w:rFonts w:ascii="Times New Roman" w:hAnsi="Times New Roman"/>
          <w:sz w:val="24"/>
          <w:szCs w:val="24"/>
        </w:rPr>
        <w:t xml:space="preserve">, </w:t>
      </w:r>
      <w:r>
        <w:rPr>
          <w:rFonts w:ascii="Times New Roman" w:hAnsi="Times New Roman"/>
          <w:sz w:val="24"/>
          <w:szCs w:val="24"/>
        </w:rPr>
        <w:t>яшавлизиб</w:t>
      </w:r>
      <w:r w:rsidRPr="00DF0ED3">
        <w:rPr>
          <w:rFonts w:ascii="Times New Roman" w:hAnsi="Times New Roman"/>
          <w:sz w:val="24"/>
          <w:szCs w:val="24"/>
        </w:rPr>
        <w:t xml:space="preserve"> </w:t>
      </w:r>
      <w:r>
        <w:rPr>
          <w:rFonts w:ascii="Times New Roman" w:hAnsi="Times New Roman"/>
          <w:sz w:val="24"/>
          <w:szCs w:val="24"/>
        </w:rPr>
        <w:t>эркиндеш</w:t>
      </w:r>
      <w:r w:rsidRPr="00DF0ED3">
        <w:rPr>
          <w:rFonts w:ascii="Times New Roman" w:hAnsi="Times New Roman"/>
          <w:sz w:val="24"/>
          <w:szCs w:val="24"/>
        </w:rPr>
        <w:t xml:space="preserve">, </w:t>
      </w:r>
      <w:r>
        <w:rPr>
          <w:rFonts w:ascii="Times New Roman" w:hAnsi="Times New Roman"/>
          <w:sz w:val="24"/>
          <w:szCs w:val="24"/>
        </w:rPr>
        <w:t>гьарбизуни</w:t>
      </w:r>
      <w:r w:rsidRPr="00DF0ED3">
        <w:rPr>
          <w:rFonts w:ascii="Times New Roman" w:hAnsi="Times New Roman"/>
          <w:sz w:val="24"/>
          <w:szCs w:val="24"/>
        </w:rPr>
        <w:t xml:space="preserve">, </w:t>
      </w:r>
      <w:r>
        <w:rPr>
          <w:rFonts w:ascii="Times New Roman" w:hAnsi="Times New Roman"/>
          <w:sz w:val="24"/>
          <w:szCs w:val="24"/>
        </w:rPr>
        <w:t>жяг</w:t>
      </w:r>
      <w:r w:rsidRPr="00142A78">
        <w:rPr>
          <w:rFonts w:ascii="Times New Roman" w:hAnsi="Times New Roman"/>
          <w:sz w:val="24"/>
          <w:szCs w:val="24"/>
          <w:lang w:val="en-US"/>
        </w:rPr>
        <w:t>l</w:t>
      </w:r>
      <w:r>
        <w:rPr>
          <w:rFonts w:ascii="Times New Roman" w:hAnsi="Times New Roman"/>
          <w:sz w:val="24"/>
          <w:szCs w:val="24"/>
        </w:rPr>
        <w:t>ялла</w:t>
      </w:r>
      <w:r w:rsidRPr="00DF0ED3">
        <w:rPr>
          <w:rFonts w:ascii="Times New Roman" w:hAnsi="Times New Roman"/>
          <w:sz w:val="24"/>
          <w:szCs w:val="24"/>
        </w:rPr>
        <w:t xml:space="preserve"> </w:t>
      </w:r>
      <w:r>
        <w:rPr>
          <w:rFonts w:ascii="Times New Roman" w:hAnsi="Times New Roman"/>
          <w:sz w:val="24"/>
          <w:szCs w:val="24"/>
        </w:rPr>
        <w:t>барх</w:t>
      </w:r>
      <w:r w:rsidRPr="00142A78">
        <w:rPr>
          <w:rFonts w:ascii="Times New Roman" w:hAnsi="Times New Roman"/>
          <w:sz w:val="24"/>
          <w:szCs w:val="24"/>
          <w:lang w:val="en-US"/>
        </w:rPr>
        <w:t>l</w:t>
      </w:r>
      <w:r>
        <w:rPr>
          <w:rFonts w:ascii="Times New Roman" w:hAnsi="Times New Roman"/>
          <w:sz w:val="24"/>
          <w:szCs w:val="24"/>
        </w:rPr>
        <w:t>иличи</w:t>
      </w:r>
      <w:r w:rsidRPr="00DF0ED3">
        <w:rPr>
          <w:rFonts w:ascii="Times New Roman" w:hAnsi="Times New Roman"/>
          <w:sz w:val="24"/>
          <w:szCs w:val="24"/>
        </w:rPr>
        <w:t xml:space="preserve"> </w:t>
      </w:r>
      <w:r>
        <w:rPr>
          <w:rFonts w:ascii="Times New Roman" w:hAnsi="Times New Roman"/>
          <w:sz w:val="24"/>
          <w:szCs w:val="24"/>
        </w:rPr>
        <w:t>умут</w:t>
      </w:r>
      <w:r w:rsidRPr="00DF0ED3">
        <w:rPr>
          <w:rFonts w:ascii="Times New Roman" w:hAnsi="Times New Roman"/>
          <w:sz w:val="24"/>
          <w:szCs w:val="24"/>
        </w:rPr>
        <w:t xml:space="preserve"> </w:t>
      </w:r>
      <w:r>
        <w:rPr>
          <w:rFonts w:ascii="Times New Roman" w:hAnsi="Times New Roman"/>
          <w:sz w:val="24"/>
          <w:szCs w:val="24"/>
        </w:rPr>
        <w:t>хьурадараб</w:t>
      </w:r>
      <w:r w:rsidRPr="00DF0ED3">
        <w:rPr>
          <w:rFonts w:ascii="Times New Roman" w:hAnsi="Times New Roman"/>
          <w:sz w:val="24"/>
          <w:szCs w:val="24"/>
        </w:rPr>
        <w:t xml:space="preserve">, </w:t>
      </w:r>
      <w:r>
        <w:rPr>
          <w:rFonts w:ascii="Times New Roman" w:hAnsi="Times New Roman"/>
          <w:sz w:val="24"/>
          <w:szCs w:val="24"/>
        </w:rPr>
        <w:t>гьарилла</w:t>
      </w:r>
      <w:r w:rsidRPr="00DF0ED3">
        <w:rPr>
          <w:rFonts w:ascii="Times New Roman" w:hAnsi="Times New Roman"/>
          <w:sz w:val="24"/>
          <w:szCs w:val="24"/>
        </w:rPr>
        <w:t xml:space="preserve"> </w:t>
      </w:r>
      <w:r>
        <w:rPr>
          <w:rFonts w:ascii="Times New Roman" w:hAnsi="Times New Roman"/>
          <w:sz w:val="24"/>
          <w:szCs w:val="24"/>
        </w:rPr>
        <w:t>г</w:t>
      </w:r>
      <w:r w:rsidRPr="00142A78">
        <w:rPr>
          <w:rFonts w:ascii="Times New Roman" w:hAnsi="Times New Roman"/>
          <w:sz w:val="24"/>
          <w:szCs w:val="24"/>
          <w:lang w:val="en-US"/>
        </w:rPr>
        <w:t>l</w:t>
      </w:r>
      <w:r>
        <w:rPr>
          <w:rFonts w:ascii="Times New Roman" w:hAnsi="Times New Roman"/>
          <w:sz w:val="24"/>
          <w:szCs w:val="24"/>
        </w:rPr>
        <w:t>ях</w:t>
      </w:r>
      <w:r w:rsidRPr="00142A78">
        <w:rPr>
          <w:rFonts w:ascii="Times New Roman" w:hAnsi="Times New Roman"/>
          <w:sz w:val="24"/>
          <w:szCs w:val="24"/>
          <w:lang w:val="en-US"/>
        </w:rPr>
        <w:t>l</w:t>
      </w:r>
      <w:r>
        <w:rPr>
          <w:rFonts w:ascii="Times New Roman" w:hAnsi="Times New Roman"/>
          <w:sz w:val="24"/>
          <w:szCs w:val="24"/>
        </w:rPr>
        <w:t>си</w:t>
      </w:r>
      <w:r w:rsidRPr="00DF0ED3">
        <w:rPr>
          <w:rFonts w:ascii="Times New Roman" w:hAnsi="Times New Roman"/>
          <w:sz w:val="24"/>
          <w:szCs w:val="24"/>
        </w:rPr>
        <w:t xml:space="preserve"> </w:t>
      </w:r>
      <w:r>
        <w:rPr>
          <w:rFonts w:ascii="Times New Roman" w:hAnsi="Times New Roman"/>
          <w:sz w:val="24"/>
          <w:szCs w:val="24"/>
        </w:rPr>
        <w:t>байрамласи</w:t>
      </w:r>
      <w:r w:rsidRPr="00DF0ED3">
        <w:rPr>
          <w:rFonts w:ascii="Times New Roman" w:hAnsi="Times New Roman"/>
          <w:sz w:val="24"/>
          <w:szCs w:val="24"/>
        </w:rPr>
        <w:t xml:space="preserve"> </w:t>
      </w:r>
      <w:r>
        <w:rPr>
          <w:rFonts w:ascii="Times New Roman" w:hAnsi="Times New Roman"/>
          <w:sz w:val="24"/>
          <w:szCs w:val="24"/>
        </w:rPr>
        <w:t>гьав</w:t>
      </w:r>
      <w:r w:rsidRPr="00DF0ED3">
        <w:rPr>
          <w:rFonts w:ascii="Times New Roman" w:hAnsi="Times New Roman"/>
          <w:sz w:val="24"/>
          <w:szCs w:val="24"/>
        </w:rPr>
        <w:t xml:space="preserve"> </w:t>
      </w:r>
      <w:r>
        <w:rPr>
          <w:rFonts w:ascii="Times New Roman" w:hAnsi="Times New Roman"/>
          <w:sz w:val="24"/>
          <w:szCs w:val="24"/>
        </w:rPr>
        <w:t>биаб</w:t>
      </w:r>
      <w:r w:rsidRPr="00DF0ED3">
        <w:rPr>
          <w:rFonts w:ascii="Times New Roman" w:hAnsi="Times New Roman"/>
          <w:sz w:val="24"/>
          <w:szCs w:val="24"/>
        </w:rPr>
        <w:t xml:space="preserve">! </w:t>
      </w:r>
    </w:p>
    <w:p w:rsidR="000E3C28" w:rsidRDefault="000E3C28" w:rsidP="00556F1F">
      <w:pPr>
        <w:spacing w:after="0"/>
        <w:ind w:left="-567" w:firstLine="567"/>
        <w:rPr>
          <w:rFonts w:ascii="Times New Roman" w:hAnsi="Times New Roman"/>
          <w:b/>
          <w:sz w:val="24"/>
          <w:szCs w:val="24"/>
        </w:rPr>
      </w:pPr>
      <w:r w:rsidRPr="00747052">
        <w:rPr>
          <w:rFonts w:ascii="Times New Roman" w:hAnsi="Times New Roman"/>
          <w:b/>
          <w:sz w:val="24"/>
          <w:szCs w:val="24"/>
        </w:rPr>
        <w:t>«Цаси Росс</w:t>
      </w:r>
      <w:r>
        <w:rPr>
          <w:rFonts w:ascii="Times New Roman" w:hAnsi="Times New Roman"/>
          <w:b/>
          <w:sz w:val="24"/>
          <w:szCs w:val="24"/>
        </w:rPr>
        <w:t>ия» политическая партияла мер</w:t>
      </w:r>
      <w:r w:rsidRPr="00142A78">
        <w:rPr>
          <w:rFonts w:ascii="Times New Roman" w:hAnsi="Times New Roman"/>
          <w:b/>
          <w:sz w:val="24"/>
          <w:szCs w:val="24"/>
        </w:rPr>
        <w:t xml:space="preserve">ла </w:t>
      </w:r>
      <w:r>
        <w:rPr>
          <w:rFonts w:ascii="Times New Roman" w:hAnsi="Times New Roman"/>
          <w:b/>
          <w:sz w:val="24"/>
          <w:szCs w:val="24"/>
        </w:rPr>
        <w:t>исполкомла руководитель З. Гlумаров.</w:t>
      </w:r>
      <w:r w:rsidRPr="00747052">
        <w:rPr>
          <w:rFonts w:ascii="Times New Roman" w:hAnsi="Times New Roman"/>
          <w:b/>
          <w:sz w:val="24"/>
          <w:szCs w:val="24"/>
        </w:rPr>
        <w:t xml:space="preserve"> </w:t>
      </w:r>
    </w:p>
    <w:p w:rsidR="000E3C28" w:rsidRDefault="000E3C28" w:rsidP="00556F1F">
      <w:pPr>
        <w:spacing w:after="0"/>
        <w:ind w:left="-567" w:firstLine="567"/>
        <w:rPr>
          <w:rFonts w:ascii="Times New Roman" w:hAnsi="Times New Roman"/>
          <w:b/>
          <w:sz w:val="24"/>
          <w:szCs w:val="24"/>
        </w:rPr>
      </w:pPr>
    </w:p>
    <w:p w:rsidR="000E3C28" w:rsidRPr="00556F1F" w:rsidRDefault="000E3C28" w:rsidP="00556F1F">
      <w:pPr>
        <w:autoSpaceDE w:val="0"/>
        <w:autoSpaceDN w:val="0"/>
        <w:adjustRightInd w:val="0"/>
        <w:spacing w:after="0" w:line="230" w:lineRule="atLeast"/>
        <w:ind w:firstLine="283"/>
        <w:jc w:val="both"/>
        <w:rPr>
          <w:rFonts w:ascii="Times New Roman" w:hAnsi="Times New Roman"/>
          <w:iCs/>
          <w:sz w:val="24"/>
          <w:szCs w:val="24"/>
        </w:rPr>
      </w:pPr>
      <w:r w:rsidRPr="00556F1F">
        <w:rPr>
          <w:rFonts w:ascii="Times New Roman" w:hAnsi="Times New Roman"/>
          <w:iCs/>
          <w:sz w:val="24"/>
          <w:szCs w:val="24"/>
        </w:rPr>
        <w:t xml:space="preserve">Хlурматла шанти - жамигlят. Хlуша уркlи-уркlиларад мубаракдирулрая сагаси - 2015 ибил дусличил. Ил бахъ-хlила, гlямру разидируси баракатла байрам саби, суненира гьарра хlянчизарла, баркьудила адамла уржибдеш цlакь-бируси! Сагаси дусла байрамли диху разидеш, гlяхlдеш бухънабас, дурхlнас ва лебтасалра. </w:t>
      </w:r>
    </w:p>
    <w:p w:rsidR="000E3C28" w:rsidRPr="00556F1F" w:rsidRDefault="000E3C28" w:rsidP="00556F1F">
      <w:pPr>
        <w:autoSpaceDE w:val="0"/>
        <w:autoSpaceDN w:val="0"/>
        <w:adjustRightInd w:val="0"/>
        <w:spacing w:after="0" w:line="230" w:lineRule="atLeast"/>
        <w:ind w:firstLine="283"/>
        <w:jc w:val="both"/>
        <w:rPr>
          <w:rFonts w:ascii="Times New Roman" w:hAnsi="Times New Roman"/>
          <w:iCs/>
          <w:sz w:val="24"/>
          <w:szCs w:val="24"/>
        </w:rPr>
      </w:pPr>
      <w:r w:rsidRPr="00556F1F">
        <w:rPr>
          <w:rFonts w:ascii="Times New Roman" w:hAnsi="Times New Roman"/>
          <w:iCs/>
          <w:sz w:val="24"/>
          <w:szCs w:val="24"/>
        </w:rPr>
        <w:t>Арали датабая хlурматла районна шанти. Хlушаб гьа-тlира арадеш, даршудеш, паргъатдеш, анкъилаб баракат, хlянчилизир сархибдешуни даим диубли дигулра.</w:t>
      </w:r>
    </w:p>
    <w:p w:rsidR="000E3C28" w:rsidRPr="00556F1F" w:rsidRDefault="000E3C28" w:rsidP="00556F1F">
      <w:pPr>
        <w:pStyle w:val="1"/>
        <w:spacing w:line="208" w:lineRule="atLeast"/>
        <w:rPr>
          <w:i w:val="0"/>
          <w:sz w:val="24"/>
          <w:szCs w:val="24"/>
        </w:rPr>
      </w:pPr>
      <w:r w:rsidRPr="00556F1F">
        <w:rPr>
          <w:i w:val="0"/>
          <w:sz w:val="24"/>
          <w:szCs w:val="24"/>
        </w:rPr>
        <w:t>Районна халатала Советла председатель</w:t>
      </w:r>
    </w:p>
    <w:p w:rsidR="000E3C28" w:rsidRPr="00556F1F" w:rsidRDefault="000E3C28" w:rsidP="00556F1F">
      <w:pPr>
        <w:pStyle w:val="1"/>
        <w:spacing w:line="208" w:lineRule="atLeast"/>
        <w:rPr>
          <w:i w:val="0"/>
          <w:caps/>
          <w:sz w:val="24"/>
          <w:szCs w:val="24"/>
        </w:rPr>
      </w:pPr>
      <w:r w:rsidRPr="00556F1F">
        <w:rPr>
          <w:i w:val="0"/>
          <w:sz w:val="24"/>
          <w:szCs w:val="24"/>
        </w:rPr>
        <w:t xml:space="preserve">                                                        </w:t>
      </w:r>
      <w:r w:rsidRPr="00556F1F">
        <w:rPr>
          <w:i w:val="0"/>
          <w:caps/>
          <w:sz w:val="24"/>
          <w:szCs w:val="24"/>
        </w:rPr>
        <w:t xml:space="preserve">Залимхан Гiямаров </w:t>
      </w:r>
    </w:p>
    <w:p w:rsidR="000E3C28" w:rsidRPr="00556F1F" w:rsidRDefault="000E3C28" w:rsidP="001B6E02">
      <w:pPr>
        <w:spacing w:after="0"/>
        <w:ind w:firstLine="567"/>
        <w:rPr>
          <w:rFonts w:ascii="Times New Roman" w:hAnsi="Times New Roman"/>
          <w:sz w:val="24"/>
          <w:szCs w:val="24"/>
        </w:rPr>
      </w:pPr>
    </w:p>
    <w:sectPr w:rsidR="000E3C28" w:rsidRPr="00556F1F" w:rsidSect="001B6E02">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B6E02"/>
    <w:rsid w:val="000E3C28"/>
    <w:rsid w:val="000E586B"/>
    <w:rsid w:val="00142A78"/>
    <w:rsid w:val="001B0889"/>
    <w:rsid w:val="001B6E02"/>
    <w:rsid w:val="001C34C1"/>
    <w:rsid w:val="00203B7B"/>
    <w:rsid w:val="00206192"/>
    <w:rsid w:val="0021492B"/>
    <w:rsid w:val="004628E4"/>
    <w:rsid w:val="00474900"/>
    <w:rsid w:val="00484E09"/>
    <w:rsid w:val="004A6A16"/>
    <w:rsid w:val="00524BAD"/>
    <w:rsid w:val="00556F1F"/>
    <w:rsid w:val="005E47F5"/>
    <w:rsid w:val="00645CC3"/>
    <w:rsid w:val="006C21B9"/>
    <w:rsid w:val="00747052"/>
    <w:rsid w:val="007F06B9"/>
    <w:rsid w:val="00860E64"/>
    <w:rsid w:val="0089748E"/>
    <w:rsid w:val="0096199C"/>
    <w:rsid w:val="009D6C93"/>
    <w:rsid w:val="00A819CA"/>
    <w:rsid w:val="00AD37DD"/>
    <w:rsid w:val="00AD496A"/>
    <w:rsid w:val="00AD4BD7"/>
    <w:rsid w:val="00B15D30"/>
    <w:rsid w:val="00C96E56"/>
    <w:rsid w:val="00CA7ED1"/>
    <w:rsid w:val="00CD2E2E"/>
    <w:rsid w:val="00DD1D25"/>
    <w:rsid w:val="00DF0ED3"/>
    <w:rsid w:val="00E92965"/>
    <w:rsid w:val="00F97D37"/>
    <w:rsid w:val="00FB40C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900"/>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Подпись1"/>
    <w:basedOn w:val="Signature"/>
    <w:uiPriority w:val="99"/>
    <w:rsid w:val="00474900"/>
    <w:pPr>
      <w:autoSpaceDE w:val="0"/>
      <w:autoSpaceDN w:val="0"/>
      <w:adjustRightInd w:val="0"/>
      <w:ind w:left="0"/>
      <w:jc w:val="right"/>
    </w:pPr>
    <w:rPr>
      <w:rFonts w:ascii="Times New Roman" w:hAnsi="Times New Roman"/>
      <w:b/>
      <w:bCs/>
      <w:i/>
      <w:iCs/>
      <w:sz w:val="20"/>
      <w:szCs w:val="20"/>
    </w:rPr>
  </w:style>
  <w:style w:type="paragraph" w:styleId="Signature">
    <w:name w:val="Signature"/>
    <w:basedOn w:val="Normal"/>
    <w:link w:val="SignatureChar"/>
    <w:uiPriority w:val="99"/>
    <w:semiHidden/>
    <w:rsid w:val="00474900"/>
    <w:pPr>
      <w:spacing w:after="0" w:line="240" w:lineRule="auto"/>
      <w:ind w:left="4252"/>
    </w:pPr>
  </w:style>
  <w:style w:type="character" w:customStyle="1" w:styleId="SignatureChar">
    <w:name w:val="Signature Char"/>
    <w:basedOn w:val="DefaultParagraphFont"/>
    <w:link w:val="Signature"/>
    <w:uiPriority w:val="99"/>
    <w:semiHidden/>
    <w:locked/>
    <w:rsid w:val="00474900"/>
    <w:rPr>
      <w:rFonts w:cs="Times New Roman"/>
    </w:rPr>
  </w:style>
  <w:style w:type="paragraph" w:styleId="BalloonText">
    <w:name w:val="Balloon Text"/>
    <w:basedOn w:val="Normal"/>
    <w:link w:val="BalloonTextChar"/>
    <w:uiPriority w:val="99"/>
    <w:semiHidden/>
    <w:rsid w:val="00C96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96E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26</TotalTime>
  <Pages>16</Pages>
  <Words>5441</Words>
  <Characters>31016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5</cp:revision>
  <dcterms:created xsi:type="dcterms:W3CDTF">2014-12-26T06:06:00Z</dcterms:created>
  <dcterms:modified xsi:type="dcterms:W3CDTF">2014-12-29T04:08:00Z</dcterms:modified>
</cp:coreProperties>
</file>